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63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1"/>
      </w:tblGrid>
      <w:tr w:rsidR="00EE3F2B" w:rsidRPr="00B37BCE" w:rsidTr="00EE3F2B">
        <w:trPr>
          <w:cantSplit/>
          <w:trHeight w:hRule="exact" w:val="284"/>
        </w:trPr>
        <w:tc>
          <w:tcPr>
            <w:tcW w:w="9631" w:type="dxa"/>
          </w:tcPr>
          <w:p w:rsidR="00EE3F2B" w:rsidRDefault="00EE3F2B" w:rsidP="009D0BA4">
            <w:pPr>
              <w:pageBreakBefore/>
              <w:rPr>
                <w:noProof/>
                <w:lang w:eastAsia="de-CH"/>
              </w:rPr>
            </w:pPr>
          </w:p>
        </w:tc>
      </w:tr>
      <w:tr w:rsidR="00EE3F2B" w:rsidRPr="00B37BCE" w:rsidTr="00EE3F2B">
        <w:trPr>
          <w:cantSplit/>
          <w:trHeight w:hRule="exact" w:val="851"/>
        </w:trPr>
        <w:tc>
          <w:tcPr>
            <w:tcW w:w="9631" w:type="dxa"/>
          </w:tcPr>
          <w:sdt>
            <w:sdtPr>
              <w:id w:val="-1505582903"/>
              <w:lock w:val="sdtContentLocked"/>
              <w:placeholder>
                <w:docPart w:val="A518A5F548AA455AB5265CA66D321BAD"/>
              </w:placeholder>
              <w:group/>
            </w:sdtPr>
            <w:sdtEndPr/>
            <w:sdtContent>
              <w:p w:rsidR="00EE3F2B" w:rsidRPr="00603BCF" w:rsidRDefault="00CB012D" w:rsidP="0060057E">
                <w:pPr>
                  <w:pStyle w:val="01Besttignung"/>
                </w:pPr>
                <w:r w:rsidRPr="00D13B7E">
                  <w:t>Attestation</w:t>
                </w:r>
              </w:p>
            </w:sdtContent>
          </w:sdt>
        </w:tc>
      </w:tr>
    </w:tbl>
    <w:p w:rsidR="006B4967" w:rsidRDefault="006B4967"/>
    <w:tbl>
      <w:tblPr>
        <w:tblStyle w:val="Tabellenraster"/>
        <w:tblW w:w="961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1"/>
        <w:gridCol w:w="172"/>
        <w:gridCol w:w="1718"/>
        <w:gridCol w:w="3136"/>
      </w:tblGrid>
      <w:tr w:rsidR="007B0670" w:rsidRPr="00B37BCE" w:rsidTr="00CA0004">
        <w:trPr>
          <w:cantSplit/>
        </w:trPr>
        <w:tc>
          <w:tcPr>
            <w:tcW w:w="4591" w:type="dxa"/>
            <w:vMerge w:val="restart"/>
          </w:tcPr>
          <w:sdt>
            <w:sdtPr>
              <w:id w:val="21452263"/>
              <w:lock w:val="sdtContentLocked"/>
              <w:placeholder>
                <w:docPart w:val="A518A5F548AA455AB5265CA66D321BAD"/>
              </w:placeholder>
              <w:group/>
            </w:sdtPr>
            <w:sdtEndPr/>
            <w:sdtContent>
              <w:p w:rsidR="007B0670" w:rsidRPr="00CB012D" w:rsidRDefault="00CB012D" w:rsidP="00EE3F2B">
                <w:pPr>
                  <w:pStyle w:val="02Wirbesttigen"/>
                  <w:rPr>
                    <w:lang w:val="fr-CH"/>
                  </w:rPr>
                </w:pPr>
                <w:r w:rsidRPr="00CB012D">
                  <w:rPr>
                    <w:lang w:val="fr-CH"/>
                  </w:rPr>
                  <w:t>Nous attestons par</w:t>
                </w:r>
              </w:p>
            </w:sdtContent>
          </w:sdt>
          <w:sdt>
            <w:sdtPr>
              <w:id w:val="-917476249"/>
              <w:lock w:val="sdtContentLocked"/>
              <w:placeholder>
                <w:docPart w:val="A518A5F548AA455AB5265CA66D321BAD"/>
              </w:placeholder>
              <w:group/>
            </w:sdtPr>
            <w:sdtEndPr/>
            <w:sdtContent>
              <w:p w:rsidR="007B0670" w:rsidRPr="00CB012D" w:rsidRDefault="00CB012D" w:rsidP="00EE3F2B">
                <w:pPr>
                  <w:pStyle w:val="02Wirbesttigen"/>
                  <w:rPr>
                    <w:lang w:val="fr-CH"/>
                  </w:rPr>
                </w:pPr>
                <w:r w:rsidRPr="00CB012D">
                  <w:rPr>
                    <w:lang w:val="fr-CH"/>
                  </w:rPr>
                  <w:t>la présente que</w:t>
                </w:r>
              </w:p>
            </w:sdtContent>
          </w:sdt>
          <w:p w:rsidR="007B0670" w:rsidRPr="00CB012D" w:rsidRDefault="006D5C2B" w:rsidP="00EE3F2B">
            <w:pPr>
              <w:pStyle w:val="03VornameName"/>
              <w:rPr>
                <w:lang w:val="fr-CH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rénom"/>
                  </w:textInput>
                </w:ffData>
              </w:fldChar>
            </w:r>
            <w:r w:rsidRPr="00515C68">
              <w:rPr>
                <w:lang w:val="fr-CH"/>
              </w:rPr>
              <w:instrText xml:space="preserve"> FORMTEXT </w:instrText>
            </w:r>
            <w:r>
              <w:fldChar w:fldCharType="separate"/>
            </w:r>
            <w:r w:rsidRPr="00515C68">
              <w:rPr>
                <w:noProof/>
                <w:lang w:val="fr-CH"/>
              </w:rPr>
              <w:t>Prénom</w:t>
            </w:r>
            <w:r>
              <w:fldChar w:fldCharType="end"/>
            </w:r>
            <w:r w:rsidRPr="00515C68">
              <w:rPr>
                <w:lang w:val="fr-CH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Nom"/>
                  </w:textInput>
                </w:ffData>
              </w:fldChar>
            </w:r>
            <w:r w:rsidRPr="00515C68">
              <w:rPr>
                <w:lang w:val="fr-CH"/>
              </w:rPr>
              <w:instrText xml:space="preserve"> FORMTEXT </w:instrText>
            </w:r>
            <w:r>
              <w:fldChar w:fldCharType="separate"/>
            </w:r>
            <w:r w:rsidRPr="00515C68">
              <w:rPr>
                <w:noProof/>
                <w:lang w:val="fr-CH"/>
              </w:rPr>
              <w:t>Nom</w:t>
            </w:r>
            <w:r>
              <w:fldChar w:fldCharType="end"/>
            </w:r>
          </w:p>
          <w:sdt>
            <w:sdtPr>
              <w:id w:val="-80451585"/>
              <w:lock w:val="sdtContentLocked"/>
              <w:placeholder>
                <w:docPart w:val="A518A5F548AA455AB5265CA66D321BAD"/>
              </w:placeholder>
              <w:group/>
            </w:sdtPr>
            <w:sdtEndPr/>
            <w:sdtContent>
              <w:p w:rsidR="007B0670" w:rsidRPr="00CB012D" w:rsidRDefault="00CB012D" w:rsidP="00EE3F2B">
                <w:pPr>
                  <w:pStyle w:val="02Wirbesttigen"/>
                  <w:rPr>
                    <w:lang w:val="fr-CH"/>
                  </w:rPr>
                </w:pPr>
                <w:r w:rsidRPr="00CB012D">
                  <w:rPr>
                    <w:lang w:val="fr-CH"/>
                  </w:rPr>
                  <w:t>a participé au cours</w:t>
                </w:r>
              </w:p>
            </w:sdtContent>
          </w:sdt>
          <w:p w:rsidR="007B0670" w:rsidRPr="00B37BCE" w:rsidRDefault="006D5C2B" w:rsidP="006D5C2B">
            <w:pPr>
              <w:pStyle w:val="04Weiterbildungstag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Titre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Titre du cours</w:t>
            </w:r>
            <w:r>
              <w:fldChar w:fldCharType="end"/>
            </w: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4854" w:type="dxa"/>
            <w:gridSpan w:val="2"/>
          </w:tcPr>
          <w:p w:rsidR="007B0670" w:rsidRPr="001238FB" w:rsidRDefault="006D5C2B" w:rsidP="006D5C2B">
            <w:pPr>
              <w:pStyle w:val="05TitelderWeiterbildu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Titre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Titre du cours</w:t>
            </w:r>
            <w:r>
              <w:fldChar w:fldCharType="end"/>
            </w:r>
          </w:p>
        </w:tc>
      </w:tr>
      <w:tr w:rsidR="00CB012D" w:rsidRPr="00B37BCE" w:rsidTr="00CA0004">
        <w:trPr>
          <w:cantSplit/>
        </w:trPr>
        <w:tc>
          <w:tcPr>
            <w:tcW w:w="4591" w:type="dxa"/>
            <w:vMerge/>
          </w:tcPr>
          <w:p w:rsidR="00CB012D" w:rsidRPr="00B37BCE" w:rsidRDefault="00CB012D" w:rsidP="00CB012D">
            <w:pPr>
              <w:pStyle w:val="04Weiterbildungstage"/>
            </w:pPr>
          </w:p>
        </w:tc>
        <w:tc>
          <w:tcPr>
            <w:tcW w:w="172" w:type="dxa"/>
          </w:tcPr>
          <w:p w:rsidR="00CB012D" w:rsidRPr="00B37BCE" w:rsidRDefault="00CB012D" w:rsidP="00CB012D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208727895"/>
              <w:lock w:val="sdtContentLocked"/>
              <w:placeholder>
                <w:docPart w:val="D21EB057EB754E5F80AFAB41F952CCE1"/>
              </w:placeholder>
              <w:group/>
            </w:sdtPr>
            <w:sdtEndPr/>
            <w:sdtContent>
              <w:p w:rsidR="00CB012D" w:rsidRPr="00603BCF" w:rsidRDefault="00CB012D" w:rsidP="00CB012D">
                <w:pPr>
                  <w:pStyle w:val="Kurstitel"/>
                </w:pPr>
                <w:r w:rsidRPr="00613DAB">
                  <w:t>Objectifs du cours</w:t>
                </w:r>
              </w:p>
            </w:sdtContent>
          </w:sdt>
        </w:tc>
        <w:tc>
          <w:tcPr>
            <w:tcW w:w="3136" w:type="dxa"/>
          </w:tcPr>
          <w:p w:rsidR="00CB012D" w:rsidRPr="00B37BCE" w:rsidRDefault="00CB012D" w:rsidP="00CB012D">
            <w:pPr>
              <w:pStyle w:val="06Objectifsducours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Objectifs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Objectifs du cours</w:t>
            </w:r>
            <w:r>
              <w:fldChar w:fldCharType="end"/>
            </w:r>
          </w:p>
        </w:tc>
      </w:tr>
      <w:tr w:rsidR="00CB012D" w:rsidRPr="00B37BCE" w:rsidTr="00CA0004">
        <w:trPr>
          <w:cantSplit/>
        </w:trPr>
        <w:tc>
          <w:tcPr>
            <w:tcW w:w="4591" w:type="dxa"/>
            <w:vMerge/>
          </w:tcPr>
          <w:p w:rsidR="00CB012D" w:rsidRPr="00B37BCE" w:rsidRDefault="00CB012D" w:rsidP="00CB012D">
            <w:pPr>
              <w:pStyle w:val="04Weiterbildungstage"/>
            </w:pPr>
          </w:p>
        </w:tc>
        <w:tc>
          <w:tcPr>
            <w:tcW w:w="172" w:type="dxa"/>
          </w:tcPr>
          <w:p w:rsidR="00CB012D" w:rsidRPr="00B37BCE" w:rsidRDefault="00CB012D" w:rsidP="00CB012D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1645939250"/>
              <w:lock w:val="sdtContentLocked"/>
              <w:placeholder>
                <w:docPart w:val="D21EB057EB754E5F80AFAB41F952CCE1"/>
              </w:placeholder>
              <w:group/>
            </w:sdtPr>
            <w:sdtEndPr/>
            <w:sdtContent>
              <w:p w:rsidR="00CB012D" w:rsidRPr="00603BCF" w:rsidRDefault="00CB012D" w:rsidP="00CB012D">
                <w:pPr>
                  <w:pStyle w:val="Kurstitel"/>
                </w:pPr>
                <w:r w:rsidRPr="00613DAB">
                  <w:t>Contenu du cours</w:t>
                </w:r>
              </w:p>
            </w:sdtContent>
          </w:sdt>
        </w:tc>
        <w:tc>
          <w:tcPr>
            <w:tcW w:w="3136" w:type="dxa"/>
          </w:tcPr>
          <w:p w:rsidR="00CB012D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  <w:p w:rsidR="00CB012D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  <w:p w:rsidR="00CB012D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  <w:p w:rsidR="00CB012D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  <w:p w:rsidR="00CB012D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  <w:p w:rsidR="00CB012D" w:rsidRPr="006E7BF9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  <w:p w:rsidR="00CB012D" w:rsidRPr="006E7BF9" w:rsidRDefault="00CB012D" w:rsidP="00CB012D">
            <w:pPr>
              <w:pStyle w:val="07Contenuducours"/>
              <w:numPr>
                <w:ilvl w:val="0"/>
                <w:numId w:val="8"/>
              </w:numPr>
              <w:tabs>
                <w:tab w:val="clear" w:pos="170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Conten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Contenu du cours</w:t>
            </w:r>
            <w:r>
              <w:fldChar w:fldCharType="end"/>
            </w:r>
          </w:p>
        </w:tc>
      </w:tr>
      <w:tr w:rsidR="00CB012D" w:rsidRPr="00B37BCE" w:rsidTr="00CA0004">
        <w:trPr>
          <w:cantSplit/>
        </w:trPr>
        <w:tc>
          <w:tcPr>
            <w:tcW w:w="4591" w:type="dxa"/>
            <w:vMerge/>
          </w:tcPr>
          <w:p w:rsidR="00CB012D" w:rsidRPr="00B37BCE" w:rsidRDefault="00CB012D" w:rsidP="00CB012D">
            <w:pPr>
              <w:pStyle w:val="04Weiterbildungstage"/>
            </w:pPr>
          </w:p>
        </w:tc>
        <w:tc>
          <w:tcPr>
            <w:tcW w:w="172" w:type="dxa"/>
          </w:tcPr>
          <w:p w:rsidR="00CB012D" w:rsidRPr="00B37BCE" w:rsidRDefault="00CB012D" w:rsidP="00CB012D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1479264467"/>
              <w:lock w:val="sdtContentLocked"/>
              <w:placeholder>
                <w:docPart w:val="D21EB057EB754E5F80AFAB41F952CCE1"/>
              </w:placeholder>
              <w:group/>
            </w:sdtPr>
            <w:sdtEndPr/>
            <w:sdtContent>
              <w:p w:rsidR="00CB012D" w:rsidRPr="00603BCF" w:rsidRDefault="00CB012D" w:rsidP="00CB012D">
                <w:pPr>
                  <w:pStyle w:val="Kurstitel"/>
                </w:pPr>
                <w:r w:rsidRPr="00613DAB">
                  <w:t>Lieu du cours</w:t>
                </w:r>
              </w:p>
            </w:sdtContent>
          </w:sdt>
        </w:tc>
        <w:tc>
          <w:tcPr>
            <w:tcW w:w="3136" w:type="dxa"/>
          </w:tcPr>
          <w:p w:rsidR="00CB012D" w:rsidRPr="00603BCF" w:rsidRDefault="00CB012D" w:rsidP="00CB012D">
            <w:pPr>
              <w:pStyle w:val="08Lieuducours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Lieu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Lieu du cours</w:t>
            </w:r>
            <w:r>
              <w:fldChar w:fldCharType="end"/>
            </w:r>
          </w:p>
        </w:tc>
      </w:tr>
      <w:tr w:rsidR="00CB012D" w:rsidRPr="00B37BCE" w:rsidTr="00CA0004">
        <w:trPr>
          <w:cantSplit/>
        </w:trPr>
        <w:tc>
          <w:tcPr>
            <w:tcW w:w="4591" w:type="dxa"/>
            <w:vMerge/>
          </w:tcPr>
          <w:p w:rsidR="00CB012D" w:rsidRPr="00B37BCE" w:rsidRDefault="00CB012D" w:rsidP="00CB012D">
            <w:pPr>
              <w:pStyle w:val="04Weiterbildungstage"/>
            </w:pPr>
          </w:p>
        </w:tc>
        <w:tc>
          <w:tcPr>
            <w:tcW w:w="172" w:type="dxa"/>
          </w:tcPr>
          <w:p w:rsidR="00CB012D" w:rsidRPr="00B37BCE" w:rsidRDefault="00CB012D" w:rsidP="00CB012D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1354501791"/>
              <w:lock w:val="sdtContentLocked"/>
              <w:placeholder>
                <w:docPart w:val="D21EB057EB754E5F80AFAB41F952CCE1"/>
              </w:placeholder>
              <w:group/>
            </w:sdtPr>
            <w:sdtEndPr/>
            <w:sdtContent>
              <w:p w:rsidR="00CB012D" w:rsidRPr="00603BCF" w:rsidRDefault="00CB012D" w:rsidP="00CB012D">
                <w:pPr>
                  <w:pStyle w:val="Kurstitel"/>
                </w:pPr>
                <w:r w:rsidRPr="008044D9">
                  <w:t>Date du cours</w:t>
                </w:r>
              </w:p>
            </w:sdtContent>
          </w:sdt>
        </w:tc>
        <w:tc>
          <w:tcPr>
            <w:tcW w:w="3136" w:type="dxa"/>
          </w:tcPr>
          <w:p w:rsidR="00CB012D" w:rsidRPr="00B37BCE" w:rsidRDefault="00CB012D" w:rsidP="00CB012D">
            <w:pPr>
              <w:pStyle w:val="09Datedecours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Date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Date du cours</w:t>
            </w:r>
            <w:r>
              <w:fldChar w:fldCharType="end"/>
            </w:r>
          </w:p>
        </w:tc>
      </w:tr>
      <w:tr w:rsidR="00CB012D" w:rsidRPr="00515C68" w:rsidTr="00CA0004">
        <w:trPr>
          <w:cantSplit/>
        </w:trPr>
        <w:tc>
          <w:tcPr>
            <w:tcW w:w="4591" w:type="dxa"/>
            <w:vMerge/>
          </w:tcPr>
          <w:p w:rsidR="00CB012D" w:rsidRPr="00013162" w:rsidRDefault="00CB012D" w:rsidP="00CB012D">
            <w:pPr>
              <w:pStyle w:val="31Referent2"/>
            </w:pPr>
          </w:p>
        </w:tc>
        <w:tc>
          <w:tcPr>
            <w:tcW w:w="172" w:type="dxa"/>
          </w:tcPr>
          <w:p w:rsidR="00CB012D" w:rsidRPr="00B37BCE" w:rsidRDefault="00CB012D" w:rsidP="00CB012D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1882007672"/>
              <w:lock w:val="sdtContentLocked"/>
              <w:placeholder>
                <w:docPart w:val="D21EB057EB754E5F80AFAB41F952CCE1"/>
              </w:placeholder>
              <w:group/>
            </w:sdtPr>
            <w:sdtEndPr/>
            <w:sdtContent>
              <w:p w:rsidR="00CB012D" w:rsidRPr="00D55EA1" w:rsidRDefault="00CB012D" w:rsidP="00CB012D">
                <w:pPr>
                  <w:pStyle w:val="Kurstitel"/>
                  <w:rPr>
                    <w:lang w:val="fr-CH"/>
                  </w:rPr>
                </w:pPr>
                <w:r w:rsidRPr="00D55EA1">
                  <w:rPr>
                    <w:lang w:val="fr-CH"/>
                  </w:rPr>
                  <w:t>Durée du cours</w:t>
                </w:r>
                <w:r w:rsidR="00D55EA1" w:rsidRPr="00D55EA1">
                  <w:rPr>
                    <w:lang w:val="fr-CH"/>
                  </w:rPr>
                  <w:br/>
                  <w:t>en heures</w:t>
                </w:r>
              </w:p>
            </w:sdtContent>
          </w:sdt>
        </w:tc>
        <w:tc>
          <w:tcPr>
            <w:tcW w:w="3136" w:type="dxa"/>
          </w:tcPr>
          <w:p w:rsidR="00CB012D" w:rsidRPr="000E7B98" w:rsidRDefault="00D55EA1" w:rsidP="00CB012D">
            <w:pPr>
              <w:pStyle w:val="10Dureducoursenheures"/>
              <w:rPr>
                <w:lang w:val="fr-CH"/>
              </w:rPr>
            </w:pPr>
            <w:r w:rsidRPr="00D55EA1">
              <w:rPr>
                <w:lang w:val="fr-CH"/>
              </w:rPr>
              <w:br/>
            </w:r>
            <w:r w:rsidR="00CB012D">
              <w:fldChar w:fldCharType="begin">
                <w:ffData>
                  <w:name w:val=""/>
                  <w:enabled/>
                  <w:calcOnExit w:val="0"/>
                  <w:textInput>
                    <w:default w:val="Durée du cours en heures"/>
                  </w:textInput>
                </w:ffData>
              </w:fldChar>
            </w:r>
            <w:r w:rsidR="00CB012D" w:rsidRPr="000E7B98">
              <w:rPr>
                <w:lang w:val="fr-CH"/>
              </w:rPr>
              <w:instrText xml:space="preserve"> FORMTEXT </w:instrText>
            </w:r>
            <w:r w:rsidR="00CB012D">
              <w:fldChar w:fldCharType="separate"/>
            </w:r>
            <w:r w:rsidR="00CB012D" w:rsidRPr="000E7B98">
              <w:rPr>
                <w:noProof/>
                <w:lang w:val="fr-CH"/>
              </w:rPr>
              <w:t>Durée du cours en heures</w:t>
            </w:r>
            <w:r w:rsidR="00CB012D">
              <w:fldChar w:fldCharType="end"/>
            </w:r>
          </w:p>
        </w:tc>
      </w:tr>
      <w:tr w:rsidR="00CB012D" w:rsidRPr="00B37BCE" w:rsidTr="007B0670">
        <w:trPr>
          <w:cantSplit/>
        </w:trPr>
        <w:tc>
          <w:tcPr>
            <w:tcW w:w="4591" w:type="dxa"/>
            <w:vMerge/>
            <w:vAlign w:val="bottom"/>
          </w:tcPr>
          <w:p w:rsidR="00CB012D" w:rsidRPr="00CB012D" w:rsidRDefault="00CB012D" w:rsidP="00CB012D">
            <w:pPr>
              <w:pStyle w:val="20Unterschrift"/>
              <w:rPr>
                <w:lang w:val="fr-CH"/>
              </w:rPr>
            </w:pPr>
          </w:p>
        </w:tc>
        <w:tc>
          <w:tcPr>
            <w:tcW w:w="172" w:type="dxa"/>
          </w:tcPr>
          <w:p w:rsidR="00CB012D" w:rsidRPr="00CB012D" w:rsidRDefault="00CB012D" w:rsidP="00CB012D">
            <w:pPr>
              <w:pStyle w:val="Kurstitel"/>
              <w:rPr>
                <w:lang w:val="fr-CH"/>
              </w:rPr>
            </w:pPr>
          </w:p>
        </w:tc>
        <w:tc>
          <w:tcPr>
            <w:tcW w:w="1718" w:type="dxa"/>
          </w:tcPr>
          <w:sdt>
            <w:sdtPr>
              <w:id w:val="-812554063"/>
              <w:lock w:val="sdtContentLocked"/>
              <w:placeholder>
                <w:docPart w:val="BD4C4C40B1C8407BA8B0E3BC7AB4758C"/>
              </w:placeholder>
              <w:group/>
            </w:sdtPr>
            <w:sdtEndPr/>
            <w:sdtContent>
              <w:p w:rsidR="00CB012D" w:rsidRPr="00603BCF" w:rsidRDefault="00CB012D" w:rsidP="00CB012D">
                <w:pPr>
                  <w:pStyle w:val="Kurstitel"/>
                </w:pPr>
                <w:r w:rsidRPr="008044D9">
                  <w:t>Points-log</w:t>
                </w:r>
              </w:p>
            </w:sdtContent>
          </w:sdt>
        </w:tc>
        <w:tc>
          <w:tcPr>
            <w:tcW w:w="3136" w:type="dxa"/>
          </w:tcPr>
          <w:p w:rsidR="00CB012D" w:rsidRPr="00B37BCE" w:rsidRDefault="00CB012D" w:rsidP="00CB012D">
            <w:pPr>
              <w:pStyle w:val="11Points-lo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oints-lo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Points-log</w:t>
            </w:r>
            <w:r>
              <w:fldChar w:fldCharType="end"/>
            </w:r>
          </w:p>
        </w:tc>
      </w:tr>
      <w:tr w:rsidR="00CB012D" w:rsidRPr="00B37BCE" w:rsidTr="00CA0004">
        <w:trPr>
          <w:cantSplit/>
        </w:trPr>
        <w:tc>
          <w:tcPr>
            <w:tcW w:w="4591" w:type="dxa"/>
            <w:vMerge/>
          </w:tcPr>
          <w:p w:rsidR="00CB012D" w:rsidRPr="00013162" w:rsidRDefault="00CB012D" w:rsidP="00CB012D">
            <w:pPr>
              <w:pStyle w:val="31Referent2"/>
            </w:pPr>
          </w:p>
        </w:tc>
        <w:tc>
          <w:tcPr>
            <w:tcW w:w="172" w:type="dxa"/>
          </w:tcPr>
          <w:p w:rsidR="00CB012D" w:rsidRPr="00B37BCE" w:rsidRDefault="00CB012D" w:rsidP="00CB012D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549449065"/>
              <w:lock w:val="sdtContentLocked"/>
              <w:placeholder>
                <w:docPart w:val="59FC2658E95447938B94F86F1B468E27"/>
              </w:placeholder>
              <w:group/>
            </w:sdtPr>
            <w:sdtEndPr/>
            <w:sdtContent>
              <w:p w:rsidR="00CB012D" w:rsidRPr="00603BCF" w:rsidRDefault="00CB012D" w:rsidP="00CB012D">
                <w:pPr>
                  <w:pStyle w:val="Kurstitel"/>
                </w:pPr>
                <w:r w:rsidRPr="008044D9">
                  <w:t xml:space="preserve">Organisateur </w:t>
                </w:r>
                <w:r>
                  <w:br/>
                </w:r>
                <w:r w:rsidRPr="008044D9">
                  <w:t>du cours</w:t>
                </w:r>
              </w:p>
            </w:sdtContent>
          </w:sdt>
        </w:tc>
        <w:tc>
          <w:tcPr>
            <w:tcW w:w="3136" w:type="dxa"/>
          </w:tcPr>
          <w:p w:rsidR="00CB012D" w:rsidRPr="00603BCF" w:rsidRDefault="00CB012D" w:rsidP="00CB012D">
            <w:pPr>
              <w:pStyle w:val="12Organisateurducours"/>
            </w:pPr>
            <w:r>
              <w:br/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Organisateur du cour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Organisateur du cours</w:t>
            </w:r>
            <w:r>
              <w:fldChar w:fldCharType="end"/>
            </w:r>
          </w:p>
        </w:tc>
      </w:tr>
      <w:tr w:rsidR="004E00D9" w:rsidRPr="00B37BCE" w:rsidTr="00CA0004">
        <w:trPr>
          <w:cantSplit/>
          <w:trHeight w:val="851"/>
        </w:trPr>
        <w:tc>
          <w:tcPr>
            <w:tcW w:w="9617" w:type="dxa"/>
            <w:gridSpan w:val="4"/>
          </w:tcPr>
          <w:p w:rsidR="004E00D9" w:rsidRDefault="004E00D9" w:rsidP="004E00D9"/>
        </w:tc>
      </w:tr>
      <w:tr w:rsidR="00D77409" w:rsidRPr="00B37BCE" w:rsidTr="00D77409">
        <w:trPr>
          <w:cantSplit/>
          <w:trHeight w:hRule="exact" w:val="624"/>
        </w:trPr>
        <w:tc>
          <w:tcPr>
            <w:tcW w:w="4591" w:type="dxa"/>
            <w:vAlign w:val="bottom"/>
          </w:tcPr>
          <w:p w:rsidR="00D77409" w:rsidRPr="00B37BCE" w:rsidRDefault="004E0EF9" w:rsidP="00D77409">
            <w:pPr>
              <w:pStyle w:val="20Unterschrift"/>
            </w:pPr>
            <w:r w:rsidRPr="00B750DD">
              <w:rPr>
                <w:lang w:eastAsia="de-CH"/>
              </w:rPr>
              <w:drawing>
                <wp:inline distT="0" distB="0" distL="0" distR="0" wp14:anchorId="7D53AC20" wp14:editId="0DFF3300">
                  <wp:extent cx="691990" cy="3143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430"/>
                          <a:stretch/>
                        </pic:blipFill>
                        <pic:spPr bwMode="auto">
                          <a:xfrm>
                            <a:off x="0" y="0"/>
                            <a:ext cx="693251" cy="31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" w:type="dxa"/>
            <w:vAlign w:val="bottom"/>
          </w:tcPr>
          <w:p w:rsidR="00D77409" w:rsidRPr="00B37BCE" w:rsidRDefault="00D77409" w:rsidP="00D77409">
            <w:pPr>
              <w:pStyle w:val="20Unterschrift"/>
            </w:pPr>
          </w:p>
        </w:tc>
        <w:tc>
          <w:tcPr>
            <w:tcW w:w="4854" w:type="dxa"/>
            <w:gridSpan w:val="2"/>
            <w:vAlign w:val="bottom"/>
          </w:tcPr>
          <w:p w:rsidR="00D77409" w:rsidRDefault="004E0EF9" w:rsidP="00D77409">
            <w:pPr>
              <w:pStyle w:val="20Unterschrift"/>
            </w:pPr>
            <w:r w:rsidRPr="00B750DD">
              <w:rPr>
                <w:lang w:eastAsia="de-CH"/>
              </w:rPr>
              <w:drawing>
                <wp:inline distT="0" distB="0" distL="0" distR="0" wp14:anchorId="33DB96DA" wp14:editId="0A36F879">
                  <wp:extent cx="682073" cy="314325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756"/>
                          <a:stretch/>
                        </pic:blipFill>
                        <pic:spPr bwMode="auto">
                          <a:xfrm>
                            <a:off x="0" y="0"/>
                            <a:ext cx="711587" cy="32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9" w:rsidRPr="00B37BCE" w:rsidTr="00DC7C07">
        <w:trPr>
          <w:cantSplit/>
          <w:trHeight w:hRule="exact" w:val="851"/>
        </w:trPr>
        <w:tc>
          <w:tcPr>
            <w:tcW w:w="4591" w:type="dxa"/>
          </w:tcPr>
          <w:p w:rsidR="00D77409" w:rsidRPr="00013162" w:rsidRDefault="00CB012D" w:rsidP="00F94966">
            <w:pPr>
              <w:pStyle w:val="31Referent2"/>
              <w:spacing w:before="4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0_Referent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30_Referent1</w:t>
            </w:r>
            <w:r>
              <w:fldChar w:fldCharType="end"/>
            </w:r>
          </w:p>
        </w:tc>
        <w:tc>
          <w:tcPr>
            <w:tcW w:w="172" w:type="dxa"/>
          </w:tcPr>
          <w:p w:rsidR="00D77409" w:rsidRPr="00B37BCE" w:rsidRDefault="00D77409" w:rsidP="00A72978">
            <w:pPr>
              <w:pStyle w:val="Kurstitel"/>
            </w:pPr>
          </w:p>
        </w:tc>
        <w:tc>
          <w:tcPr>
            <w:tcW w:w="4854" w:type="dxa"/>
            <w:gridSpan w:val="2"/>
          </w:tcPr>
          <w:p w:rsidR="00CB012D" w:rsidRDefault="00CB012D" w:rsidP="00CB012D">
            <w:pPr>
              <w:pStyle w:val="31Organisateur2"/>
              <w:spacing w:before="40"/>
            </w:pPr>
            <w:r>
              <w:t xml:space="preserve">Antoinette </w:t>
            </w:r>
            <w:proofErr w:type="spellStart"/>
            <w:r>
              <w:t>Monn</w:t>
            </w:r>
            <w:proofErr w:type="spellEnd"/>
          </w:p>
          <w:p w:rsidR="00CB012D" w:rsidRDefault="00CB012D" w:rsidP="00CB012D">
            <w:pPr>
              <w:pStyle w:val="31Organisateur2"/>
            </w:pPr>
            <w:r w:rsidRPr="008C5914">
              <w:t>Présidente</w:t>
            </w:r>
          </w:p>
          <w:p w:rsidR="00D77409" w:rsidRDefault="00CB012D" w:rsidP="00CB012D">
            <w:pPr>
              <w:pStyle w:val="31Referent2"/>
            </w:pPr>
            <w:proofErr w:type="spellStart"/>
            <w:r>
              <w:t>labmed</w:t>
            </w:r>
            <w:proofErr w:type="spellEnd"/>
            <w:r>
              <w:t xml:space="preserve"> Suisse</w:t>
            </w:r>
          </w:p>
          <w:p w:rsidR="00DC7C07" w:rsidRDefault="00DC7C07" w:rsidP="008E0D12">
            <w:pPr>
              <w:pStyle w:val="31Referent2"/>
            </w:pPr>
          </w:p>
        </w:tc>
      </w:tr>
    </w:tbl>
    <w:p w:rsidR="00FC6233" w:rsidRDefault="00FC6233" w:rsidP="00BC7757">
      <w:pPr>
        <w:spacing w:line="20" w:lineRule="exact"/>
      </w:pPr>
    </w:p>
    <w:p w:rsidR="00EE3F2B" w:rsidRDefault="00EE3F2B" w:rsidP="00BC7757">
      <w:pPr>
        <w:spacing w:line="20" w:lineRule="exact"/>
      </w:pPr>
    </w:p>
    <w:sectPr w:rsidR="00EE3F2B" w:rsidSect="008D2A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851" w:bottom="1134" w:left="1418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56C" w:rsidRDefault="0077056C" w:rsidP="00E020EC">
      <w:pPr>
        <w:spacing w:line="240" w:lineRule="auto"/>
      </w:pPr>
      <w:r>
        <w:separator/>
      </w:r>
    </w:p>
  </w:endnote>
  <w:endnote w:type="continuationSeparator" w:id="0">
    <w:p w:rsidR="0077056C" w:rsidRDefault="0077056C" w:rsidP="00E02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12D" w:rsidRDefault="00CB012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62"/>
      <w:gridCol w:w="1599"/>
      <w:gridCol w:w="1859"/>
      <w:gridCol w:w="2398"/>
      <w:gridCol w:w="2399"/>
    </w:tblGrid>
    <w:tr w:rsidR="00732C7D" w:rsidRPr="00D92901" w:rsidTr="00B037F8">
      <w:tc>
        <w:tcPr>
          <w:tcW w:w="1362" w:type="dxa"/>
        </w:tcPr>
        <w:p w:rsidR="00732C7D" w:rsidRDefault="00732C7D" w:rsidP="00FC6233">
          <w:pPr>
            <w:pStyle w:val="Fuzeile"/>
          </w:pPr>
          <w:proofErr w:type="spellStart"/>
          <w:r>
            <w:t>labmed</w:t>
          </w:r>
          <w:proofErr w:type="spellEnd"/>
        </w:p>
        <w:p w:rsidR="00732C7D" w:rsidRDefault="00732C7D" w:rsidP="00FC6233">
          <w:pPr>
            <w:pStyle w:val="Fuzeile"/>
          </w:pPr>
          <w:r>
            <w:t>Geschäftsstelle</w:t>
          </w:r>
        </w:p>
        <w:p w:rsidR="00732C7D" w:rsidRPr="00D92901" w:rsidRDefault="00732C7D" w:rsidP="00FC6233">
          <w:pPr>
            <w:pStyle w:val="Fuzeile"/>
          </w:pPr>
          <w:r>
            <w:t>Bern</w:t>
          </w:r>
        </w:p>
      </w:tc>
      <w:tc>
        <w:tcPr>
          <w:tcW w:w="1599" w:type="dxa"/>
        </w:tcPr>
        <w:p w:rsidR="00732C7D" w:rsidRDefault="00732C7D" w:rsidP="00FC6233">
          <w:pPr>
            <w:pStyle w:val="Fuzeile"/>
          </w:pPr>
          <w:r>
            <w:t>Altenbergstrasse 29</w:t>
          </w:r>
        </w:p>
        <w:p w:rsidR="00732C7D" w:rsidRDefault="00732C7D" w:rsidP="00FC6233">
          <w:pPr>
            <w:pStyle w:val="Fuzeile"/>
          </w:pPr>
          <w:r>
            <w:t>Postfach 686</w:t>
          </w:r>
        </w:p>
        <w:p w:rsidR="00732C7D" w:rsidRPr="00D92901" w:rsidRDefault="00732C7D" w:rsidP="00FC6233">
          <w:pPr>
            <w:pStyle w:val="Fuzeile"/>
          </w:pPr>
          <w:r>
            <w:t>3000 Bern 8</w:t>
          </w:r>
        </w:p>
      </w:tc>
      <w:tc>
        <w:tcPr>
          <w:tcW w:w="1859" w:type="dxa"/>
        </w:tcPr>
        <w:p w:rsidR="00732C7D" w:rsidRDefault="00732C7D" w:rsidP="00FC6233">
          <w:pPr>
            <w:pStyle w:val="Fuzeile"/>
            <w:tabs>
              <w:tab w:val="left" w:pos="170"/>
            </w:tabs>
          </w:pPr>
          <w:r>
            <w:t>T</w:t>
          </w:r>
          <w:r>
            <w:tab/>
            <w:t>+4131 313 88 22</w:t>
          </w:r>
        </w:p>
        <w:p w:rsidR="00732C7D" w:rsidRDefault="00732C7D" w:rsidP="00FC6233">
          <w:pPr>
            <w:pStyle w:val="Fuzeile"/>
            <w:tabs>
              <w:tab w:val="left" w:pos="170"/>
            </w:tabs>
          </w:pPr>
          <w:r>
            <w:t>F</w:t>
          </w:r>
          <w:r>
            <w:tab/>
            <w:t>+4131 313 88 99</w:t>
          </w:r>
        </w:p>
      </w:tc>
      <w:tc>
        <w:tcPr>
          <w:tcW w:w="2398" w:type="dxa"/>
        </w:tcPr>
        <w:p w:rsidR="00732C7D" w:rsidRDefault="00732C7D" w:rsidP="00FC6233">
          <w:pPr>
            <w:pStyle w:val="Fuzeile"/>
            <w:tabs>
              <w:tab w:val="left" w:pos="170"/>
            </w:tabs>
            <w:ind w:left="336" w:hanging="336"/>
          </w:pPr>
          <w:r>
            <w:t>labmed@labmed.ch</w:t>
          </w:r>
        </w:p>
        <w:p w:rsidR="00732C7D" w:rsidRPr="00D92901" w:rsidRDefault="00732C7D" w:rsidP="00FC6233">
          <w:pPr>
            <w:pStyle w:val="Fuzeile"/>
            <w:tabs>
              <w:tab w:val="left" w:pos="170"/>
            </w:tabs>
          </w:pPr>
          <w:r>
            <w:t>labmed.ch</w:t>
          </w:r>
        </w:p>
      </w:tc>
      <w:tc>
        <w:tcPr>
          <w:tcW w:w="2399" w:type="dxa"/>
        </w:tcPr>
        <w:p w:rsidR="00732C7D" w:rsidRPr="00BC7757" w:rsidRDefault="00732C7D" w:rsidP="00FC6233">
          <w:pPr>
            <w:pStyle w:val="40Login"/>
          </w:pPr>
          <w:r w:rsidRPr="00BC7757">
            <w:t xml:space="preserve">Login: </w:t>
          </w:r>
          <w:r w:rsidR="00515C68">
            <w:fldChar w:fldCharType="begin"/>
          </w:r>
          <w:r w:rsidR="00515C68">
            <w:instrText xml:space="preserve"> MERGEFIELD Login </w:instrText>
          </w:r>
          <w:r w:rsidR="00515C68">
            <w:fldChar w:fldCharType="separate"/>
          </w:r>
          <w:r w:rsidR="0077056C">
            <w:rPr>
              <w:noProof/>
            </w:rPr>
            <w:t>«Login»</w:t>
          </w:r>
          <w:r w:rsidR="00515C68">
            <w:rPr>
              <w:noProof/>
            </w:rPr>
            <w:fldChar w:fldCharType="end"/>
          </w:r>
        </w:p>
        <w:p w:rsidR="00732C7D" w:rsidRPr="00BC7757" w:rsidRDefault="00732C7D" w:rsidP="00FC6233">
          <w:pPr>
            <w:pStyle w:val="40Login"/>
          </w:pPr>
          <w:r w:rsidRPr="00BC7757">
            <w:t xml:space="preserve">Username: </w:t>
          </w:r>
          <w:r w:rsidR="00515C68">
            <w:fldChar w:fldCharType="begin"/>
          </w:r>
          <w:r w:rsidR="00515C68">
            <w:instrText xml:space="preserve"> MERGEFIELD Username </w:instrText>
          </w:r>
          <w:r w:rsidR="00515C68">
            <w:fldChar w:fldCharType="separate"/>
          </w:r>
          <w:r w:rsidR="0077056C">
            <w:rPr>
              <w:noProof/>
            </w:rPr>
            <w:t>«Username»</w:t>
          </w:r>
          <w:r w:rsidR="00515C68">
            <w:rPr>
              <w:noProof/>
            </w:rPr>
            <w:fldChar w:fldCharType="end"/>
          </w:r>
        </w:p>
        <w:p w:rsidR="00732C7D" w:rsidRPr="006E7BF9" w:rsidRDefault="00732C7D" w:rsidP="00FC6233">
          <w:pPr>
            <w:pStyle w:val="40Login"/>
          </w:pPr>
          <w:r w:rsidRPr="00BC7757">
            <w:t xml:space="preserve">Passwort: </w:t>
          </w:r>
          <w:r w:rsidR="00515C68">
            <w:fldChar w:fldCharType="begin"/>
          </w:r>
          <w:r w:rsidR="00515C68">
            <w:instrText xml:space="preserve"> MERGEFIELD Passwort </w:instrText>
          </w:r>
          <w:r w:rsidR="00515C68">
            <w:fldChar w:fldCharType="separate"/>
          </w:r>
          <w:r w:rsidR="0077056C">
            <w:rPr>
              <w:noProof/>
            </w:rPr>
            <w:t>«Passwort»</w:t>
          </w:r>
          <w:r w:rsidR="00515C68">
            <w:rPr>
              <w:noProof/>
            </w:rPr>
            <w:fldChar w:fldCharType="end"/>
          </w:r>
        </w:p>
      </w:tc>
    </w:tr>
  </w:tbl>
  <w:p w:rsidR="00732C7D" w:rsidRDefault="00732C7D" w:rsidP="00FC623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2586"/>
      <w:gridCol w:w="2586"/>
      <w:gridCol w:w="2764"/>
    </w:tblGrid>
    <w:tr w:rsidR="00CB012D" w:rsidRPr="00CB012D" w:rsidTr="00FF2B17">
      <w:tc>
        <w:tcPr>
          <w:tcW w:w="1701" w:type="dxa"/>
        </w:tcPr>
        <w:p w:rsidR="00CB012D" w:rsidRPr="00D92901" w:rsidRDefault="00CB012D" w:rsidP="00CB012D">
          <w:pPr>
            <w:pStyle w:val="Fuzeile"/>
          </w:pPr>
          <w:proofErr w:type="spellStart"/>
          <w:r w:rsidRPr="00852E51">
            <w:t>Section</w:t>
          </w:r>
          <w:proofErr w:type="spellEnd"/>
          <w:r w:rsidRPr="00852E51">
            <w:t xml:space="preserve"> </w:t>
          </w:r>
          <w:r>
            <w:br/>
          </w:r>
          <w:proofErr w:type="spellStart"/>
          <w:r w:rsidRPr="00852E51">
            <w:t>romande</w:t>
          </w:r>
          <w:proofErr w:type="spellEnd"/>
          <w:r w:rsidRPr="00852E51">
            <w:t xml:space="preserve"> </w:t>
          </w:r>
          <w:r>
            <w:br/>
          </w:r>
          <w:proofErr w:type="spellStart"/>
          <w:r w:rsidRPr="00852E51">
            <w:t>labmed</w:t>
          </w:r>
          <w:proofErr w:type="spellEnd"/>
        </w:p>
      </w:tc>
      <w:tc>
        <w:tcPr>
          <w:tcW w:w="2586" w:type="dxa"/>
        </w:tcPr>
        <w:p w:rsidR="00CB012D" w:rsidRDefault="00CB012D" w:rsidP="00CB012D">
          <w:pPr>
            <w:pStyle w:val="Fuzeile"/>
          </w:pPr>
          <w:r>
            <w:t xml:space="preserve">Route de </w:t>
          </w:r>
          <w:proofErr w:type="spellStart"/>
          <w:r>
            <w:t>Fetigny</w:t>
          </w:r>
          <w:proofErr w:type="spellEnd"/>
          <w:r>
            <w:t xml:space="preserve"> 5</w:t>
          </w:r>
        </w:p>
        <w:p w:rsidR="00CB012D" w:rsidRPr="00D92901" w:rsidRDefault="00CB012D" w:rsidP="00CB012D">
          <w:pPr>
            <w:pStyle w:val="Fuzeile"/>
          </w:pPr>
          <w:r>
            <w:t xml:space="preserve">1533 </w:t>
          </w:r>
          <w:proofErr w:type="spellStart"/>
          <w:r>
            <w:t>Ménières</w:t>
          </w:r>
          <w:proofErr w:type="spellEnd"/>
        </w:p>
      </w:tc>
      <w:tc>
        <w:tcPr>
          <w:tcW w:w="2586" w:type="dxa"/>
        </w:tcPr>
        <w:p w:rsidR="00CB012D" w:rsidRPr="00D92901" w:rsidRDefault="00CB012D" w:rsidP="00CB012D">
          <w:pPr>
            <w:pStyle w:val="Fuzeile"/>
            <w:tabs>
              <w:tab w:val="left" w:pos="170"/>
            </w:tabs>
          </w:pPr>
        </w:p>
      </w:tc>
      <w:tc>
        <w:tcPr>
          <w:tcW w:w="2764" w:type="dxa"/>
        </w:tcPr>
        <w:p w:rsidR="00CB012D" w:rsidRPr="00D55EA1" w:rsidRDefault="00CB012D" w:rsidP="00CB012D">
          <w:pPr>
            <w:pStyle w:val="Fuzeile"/>
            <w:rPr>
              <w:lang w:val="fr-CH"/>
            </w:rPr>
          </w:pPr>
          <w:bookmarkStart w:id="0" w:name="_GoBack"/>
          <w:bookmarkEnd w:id="0"/>
          <w:r w:rsidRPr="00D55EA1">
            <w:rPr>
              <w:lang w:val="fr-CH"/>
            </w:rPr>
            <w:t xml:space="preserve">section.romande@labmed.ch </w:t>
          </w:r>
        </w:p>
        <w:p w:rsidR="00CB012D" w:rsidRPr="00CB012D" w:rsidRDefault="00CB012D" w:rsidP="00CB012D">
          <w:pPr>
            <w:pStyle w:val="Fuzeile"/>
            <w:rPr>
              <w:lang w:val="en-US"/>
            </w:rPr>
          </w:pPr>
          <w:r w:rsidRPr="00CB012D">
            <w:rPr>
              <w:lang w:val="en-US"/>
            </w:rPr>
            <w:t>labmed.ch</w:t>
          </w:r>
        </w:p>
      </w:tc>
    </w:tr>
  </w:tbl>
  <w:p w:rsidR="00732C7D" w:rsidRPr="00CB012D" w:rsidRDefault="00732C7D" w:rsidP="00FD0ACB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56C" w:rsidRDefault="0077056C" w:rsidP="00E020EC">
      <w:pPr>
        <w:spacing w:line="240" w:lineRule="auto"/>
      </w:pPr>
      <w:r>
        <w:separator/>
      </w:r>
    </w:p>
  </w:footnote>
  <w:footnote w:type="continuationSeparator" w:id="0">
    <w:p w:rsidR="0077056C" w:rsidRDefault="0077056C" w:rsidP="00E020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12D" w:rsidRDefault="00CB012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C7D" w:rsidRDefault="00732C7D" w:rsidP="00150146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46C9C95C" wp14:editId="463EA8EF">
          <wp:extent cx="1798320" cy="53975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bed_RGB_p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98" r="7407" b="22751"/>
                  <a:stretch/>
                </pic:blipFill>
                <pic:spPr bwMode="auto">
                  <a:xfrm>
                    <a:off x="0" y="0"/>
                    <a:ext cx="1798320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32C7D" w:rsidRDefault="00732C7D" w:rsidP="00150146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6CE3C2D8" wp14:editId="78B6D97E">
          <wp:extent cx="720000" cy="720000"/>
          <wp:effectExtent l="0" t="0" r="4445" b="444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2017 03 21 Label labmed dt fr 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C7D" w:rsidRDefault="00732C7D" w:rsidP="009A74D0">
    <w:pPr>
      <w:spacing w:before="720" w:line="240" w:lineRule="auto"/>
      <w:jc w:val="right"/>
    </w:pPr>
    <w:r>
      <w:rPr>
        <w:noProof/>
        <w:lang w:eastAsia="de-CH"/>
      </w:rPr>
      <w:drawing>
        <wp:inline distT="0" distB="0" distL="0" distR="0" wp14:anchorId="20817406" wp14:editId="214CC5C0">
          <wp:extent cx="1788216" cy="539039"/>
          <wp:effectExtent l="0" t="0" r="254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bed_RGB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8216" cy="539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32C7D" w:rsidRDefault="00732C7D" w:rsidP="001238FB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4795D8C1" wp14:editId="5AA9351C">
          <wp:extent cx="720000" cy="720000"/>
          <wp:effectExtent l="0" t="0" r="4445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2017 03 21 Label labmed dt fr 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AE16F0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A8E91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49A8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68EE2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41E09F0"/>
    <w:lvl w:ilvl="0">
      <w:start w:val="1"/>
      <w:numFmt w:val="bullet"/>
      <w:lvlText w:val="–"/>
      <w:lvlJc w:val="left"/>
      <w:pPr>
        <w:ind w:left="360" w:hanging="360"/>
      </w:pPr>
      <w:rPr>
        <w:rFonts w:ascii="Bookman Old Style" w:hAnsi="Bookman Old Style" w:hint="default"/>
      </w:rPr>
    </w:lvl>
  </w:abstractNum>
  <w:abstractNum w:abstractNumId="5" w15:restartNumberingAfterBreak="0">
    <w:nsid w:val="01A66991"/>
    <w:multiLevelType w:val="hybridMultilevel"/>
    <w:tmpl w:val="F5FEB61E"/>
    <w:lvl w:ilvl="0" w:tplc="10F62A88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Bookman Old Style" w:hAnsi="Bookman Old Style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C237D"/>
    <w:multiLevelType w:val="hybridMultilevel"/>
    <w:tmpl w:val="56FEBDBC"/>
    <w:lvl w:ilvl="0" w:tplc="596E3514">
      <w:start w:val="1"/>
      <w:numFmt w:val="bullet"/>
      <w:pStyle w:val="07Kursinhalte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6C"/>
    <w:rsid w:val="00013162"/>
    <w:rsid w:val="00022203"/>
    <w:rsid w:val="000D30A7"/>
    <w:rsid w:val="001238FB"/>
    <w:rsid w:val="00124DB9"/>
    <w:rsid w:val="00135CA6"/>
    <w:rsid w:val="00150146"/>
    <w:rsid w:val="001609CD"/>
    <w:rsid w:val="001753F3"/>
    <w:rsid w:val="00186418"/>
    <w:rsid w:val="001A6B2F"/>
    <w:rsid w:val="00207EF7"/>
    <w:rsid w:val="0021461C"/>
    <w:rsid w:val="00217847"/>
    <w:rsid w:val="00221EC0"/>
    <w:rsid w:val="00251125"/>
    <w:rsid w:val="00262D90"/>
    <w:rsid w:val="002745F9"/>
    <w:rsid w:val="00283E92"/>
    <w:rsid w:val="002848AC"/>
    <w:rsid w:val="00293103"/>
    <w:rsid w:val="00294968"/>
    <w:rsid w:val="00295E28"/>
    <w:rsid w:val="002D715D"/>
    <w:rsid w:val="002E12AD"/>
    <w:rsid w:val="002F36BD"/>
    <w:rsid w:val="003075C4"/>
    <w:rsid w:val="00337E4D"/>
    <w:rsid w:val="00355F34"/>
    <w:rsid w:val="003A1BDB"/>
    <w:rsid w:val="003B5FE1"/>
    <w:rsid w:val="003C0C9C"/>
    <w:rsid w:val="00400950"/>
    <w:rsid w:val="00415A01"/>
    <w:rsid w:val="004220E5"/>
    <w:rsid w:val="0048516B"/>
    <w:rsid w:val="004A71EA"/>
    <w:rsid w:val="004B2EE3"/>
    <w:rsid w:val="004C236D"/>
    <w:rsid w:val="004C7B94"/>
    <w:rsid w:val="004E00D9"/>
    <w:rsid w:val="004E0EF9"/>
    <w:rsid w:val="00504C3A"/>
    <w:rsid w:val="00515C68"/>
    <w:rsid w:val="00525BA1"/>
    <w:rsid w:val="00526B8D"/>
    <w:rsid w:val="00540605"/>
    <w:rsid w:val="005408C6"/>
    <w:rsid w:val="00542402"/>
    <w:rsid w:val="00544284"/>
    <w:rsid w:val="00544E01"/>
    <w:rsid w:val="0058044F"/>
    <w:rsid w:val="005C11EC"/>
    <w:rsid w:val="0060057E"/>
    <w:rsid w:val="00603BCF"/>
    <w:rsid w:val="0061543A"/>
    <w:rsid w:val="00620BAE"/>
    <w:rsid w:val="00670314"/>
    <w:rsid w:val="006B4967"/>
    <w:rsid w:val="006C6191"/>
    <w:rsid w:val="006D0E1C"/>
    <w:rsid w:val="006D5C2B"/>
    <w:rsid w:val="006E7BF9"/>
    <w:rsid w:val="006F0D06"/>
    <w:rsid w:val="006F1A25"/>
    <w:rsid w:val="00721411"/>
    <w:rsid w:val="00732C7D"/>
    <w:rsid w:val="00741AD4"/>
    <w:rsid w:val="007663EB"/>
    <w:rsid w:val="0077056C"/>
    <w:rsid w:val="00775936"/>
    <w:rsid w:val="007B0670"/>
    <w:rsid w:val="007C0280"/>
    <w:rsid w:val="007E4A5A"/>
    <w:rsid w:val="007F163D"/>
    <w:rsid w:val="00804D67"/>
    <w:rsid w:val="00805D76"/>
    <w:rsid w:val="00834F3F"/>
    <w:rsid w:val="008A6F55"/>
    <w:rsid w:val="008C57B6"/>
    <w:rsid w:val="008D2ABB"/>
    <w:rsid w:val="008D4298"/>
    <w:rsid w:val="008D601D"/>
    <w:rsid w:val="008E0279"/>
    <w:rsid w:val="008E0D12"/>
    <w:rsid w:val="008E4FB9"/>
    <w:rsid w:val="00964959"/>
    <w:rsid w:val="009922C5"/>
    <w:rsid w:val="009A0636"/>
    <w:rsid w:val="009A74D0"/>
    <w:rsid w:val="009D0BA4"/>
    <w:rsid w:val="00A029E8"/>
    <w:rsid w:val="00A63DF2"/>
    <w:rsid w:val="00A72978"/>
    <w:rsid w:val="00AC3421"/>
    <w:rsid w:val="00B037F8"/>
    <w:rsid w:val="00B13AF3"/>
    <w:rsid w:val="00B1739E"/>
    <w:rsid w:val="00B27D86"/>
    <w:rsid w:val="00B37BCE"/>
    <w:rsid w:val="00B4793B"/>
    <w:rsid w:val="00B57F88"/>
    <w:rsid w:val="00B661B2"/>
    <w:rsid w:val="00B903E7"/>
    <w:rsid w:val="00BA4547"/>
    <w:rsid w:val="00BC7757"/>
    <w:rsid w:val="00C4412B"/>
    <w:rsid w:val="00C77675"/>
    <w:rsid w:val="00CA0004"/>
    <w:rsid w:val="00CB012D"/>
    <w:rsid w:val="00CB58E6"/>
    <w:rsid w:val="00D048E5"/>
    <w:rsid w:val="00D05589"/>
    <w:rsid w:val="00D069A4"/>
    <w:rsid w:val="00D15051"/>
    <w:rsid w:val="00D35F22"/>
    <w:rsid w:val="00D55EA1"/>
    <w:rsid w:val="00D61DD3"/>
    <w:rsid w:val="00D72FB1"/>
    <w:rsid w:val="00D77409"/>
    <w:rsid w:val="00D92901"/>
    <w:rsid w:val="00DC7C07"/>
    <w:rsid w:val="00DD62F4"/>
    <w:rsid w:val="00DD6ECB"/>
    <w:rsid w:val="00E020EC"/>
    <w:rsid w:val="00E2061F"/>
    <w:rsid w:val="00E425B4"/>
    <w:rsid w:val="00E464B3"/>
    <w:rsid w:val="00E925C0"/>
    <w:rsid w:val="00E929F9"/>
    <w:rsid w:val="00E96D86"/>
    <w:rsid w:val="00EB2903"/>
    <w:rsid w:val="00EE3F2B"/>
    <w:rsid w:val="00F02AAC"/>
    <w:rsid w:val="00F1402C"/>
    <w:rsid w:val="00F14FFF"/>
    <w:rsid w:val="00F21424"/>
    <w:rsid w:val="00F306C9"/>
    <w:rsid w:val="00F41E5B"/>
    <w:rsid w:val="00F564F0"/>
    <w:rsid w:val="00F94966"/>
    <w:rsid w:val="00FA4D48"/>
    <w:rsid w:val="00FA7AC0"/>
    <w:rsid w:val="00FC6233"/>
    <w:rsid w:val="00FC7097"/>
    <w:rsid w:val="00FD0ACB"/>
    <w:rsid w:val="00FD5B40"/>
    <w:rsid w:val="00FE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utiger 45" w:eastAsiaTheme="minorHAnsi" w:hAnsi="Frutiger 45" w:cstheme="minorBidi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03BCF"/>
    <w:pPr>
      <w:spacing w:after="0" w:line="240" w:lineRule="exact"/>
    </w:pPr>
    <w:rPr>
      <w:rFonts w:ascii="Arial" w:hAnsi="Arial" w:cs="Arial"/>
      <w:szCs w:val="19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3C0C9C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3C0C9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5TitelderWeiterbildung">
    <w:name w:val="05_Titel der Weiterbildung"/>
    <w:qFormat/>
    <w:rsid w:val="001238FB"/>
    <w:pPr>
      <w:spacing w:before="150" w:after="80" w:line="220" w:lineRule="exact"/>
      <w:contextualSpacing/>
    </w:pPr>
    <w:rPr>
      <w:rFonts w:ascii="Arial" w:hAnsi="Arial" w:cs="Arial"/>
      <w:b/>
      <w:color w:val="167951" w:themeColor="text2"/>
      <w:sz w:val="19"/>
    </w:rPr>
  </w:style>
  <w:style w:type="table" w:styleId="Tabellenraster">
    <w:name w:val="Table Grid"/>
    <w:basedOn w:val="NormaleTabelle"/>
    <w:uiPriority w:val="59"/>
    <w:rsid w:val="004B2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Besttignung">
    <w:name w:val="01_Bestätignung"/>
    <w:qFormat/>
    <w:rsid w:val="00EE3F2B"/>
    <w:pPr>
      <w:spacing w:after="0" w:line="520" w:lineRule="exact"/>
    </w:pPr>
    <w:rPr>
      <w:rFonts w:ascii="Arial" w:hAnsi="Arial" w:cs="Arial"/>
      <w:b/>
      <w:bCs/>
      <w:sz w:val="48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48516B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03VornameName">
    <w:name w:val="03_Vorname_Name"/>
    <w:qFormat/>
    <w:rsid w:val="00EE3F2B"/>
    <w:pPr>
      <w:spacing w:after="0" w:line="440" w:lineRule="exact"/>
    </w:pPr>
    <w:rPr>
      <w:rFonts w:ascii="Arial" w:hAnsi="Arial" w:cs="Arial"/>
      <w:b/>
      <w:color w:val="167951" w:themeColor="text2"/>
      <w:sz w:val="38"/>
    </w:rPr>
  </w:style>
  <w:style w:type="paragraph" w:customStyle="1" w:styleId="02Wirbesttigen">
    <w:name w:val="02_Wir_bestätigen"/>
    <w:qFormat/>
    <w:rsid w:val="00EE3F2B"/>
    <w:pPr>
      <w:spacing w:after="0" w:line="440" w:lineRule="exact"/>
    </w:pPr>
    <w:rPr>
      <w:rFonts w:ascii="Arial" w:hAnsi="Arial" w:cs="Arial"/>
      <w:sz w:val="38"/>
    </w:rPr>
  </w:style>
  <w:style w:type="paragraph" w:customStyle="1" w:styleId="40Login">
    <w:name w:val="40_Login"/>
    <w:qFormat/>
    <w:rsid w:val="006E7BF9"/>
    <w:pPr>
      <w:spacing w:after="0" w:line="160" w:lineRule="exact"/>
    </w:pPr>
    <w:rPr>
      <w:rFonts w:ascii="Arial" w:hAnsi="Arial" w:cs="Arial"/>
      <w:sz w:val="1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0C9C"/>
    <w:rPr>
      <w:rFonts w:eastAsiaTheme="majorEastAsia" w:cstheme="majorBidi"/>
      <w:b/>
      <w:bCs/>
      <w:color w:val="000000" w:themeColor="text1"/>
      <w:sz w:val="26"/>
      <w:szCs w:val="26"/>
    </w:rPr>
  </w:style>
  <w:style w:type="paragraph" w:customStyle="1" w:styleId="20Unterschrift">
    <w:name w:val="20_Unterschrift"/>
    <w:qFormat/>
    <w:rsid w:val="00A72978"/>
    <w:pPr>
      <w:spacing w:after="0" w:line="240" w:lineRule="auto"/>
    </w:pPr>
    <w:rPr>
      <w:rFonts w:ascii="Arial" w:hAnsi="Arial"/>
      <w:noProof/>
      <w:sz w:val="16"/>
    </w:rPr>
  </w:style>
  <w:style w:type="paragraph" w:styleId="Kopfzeile">
    <w:name w:val="header"/>
    <w:basedOn w:val="Standard"/>
    <w:link w:val="KopfzeileZchn"/>
    <w:uiPriority w:val="99"/>
    <w:semiHidden/>
    <w:rsid w:val="00D61DD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8516B"/>
    <w:rPr>
      <w:rFonts w:ascii="Arial" w:hAnsi="Arial" w:cs="Arial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D92901"/>
    <w:pPr>
      <w:spacing w:line="160" w:lineRule="exact"/>
    </w:pPr>
    <w:rPr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D92901"/>
    <w:rPr>
      <w:rFonts w:ascii="Arial" w:hAnsi="Arial" w:cs="Arial"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298"/>
    <w:rPr>
      <w:rFonts w:ascii="Tahoma" w:hAnsi="Tahoma" w:cs="Tahoma"/>
      <w:color w:val="000000" w:themeColor="text1"/>
      <w:sz w:val="16"/>
      <w:szCs w:val="16"/>
    </w:rPr>
  </w:style>
  <w:style w:type="paragraph" w:customStyle="1" w:styleId="12ZeileZwischenraum">
    <w:name w:val="1/2_Zeile_Zwischenraum"/>
    <w:basedOn w:val="05TitelderWeiterbildung"/>
    <w:semiHidden/>
    <w:qFormat/>
    <w:rsid w:val="00B13AF3"/>
    <w:pPr>
      <w:spacing w:line="120" w:lineRule="exact"/>
    </w:pPr>
    <w:rPr>
      <w:color w:val="00B050"/>
      <w:sz w:val="12"/>
      <w:szCs w:val="12"/>
    </w:rPr>
  </w:style>
  <w:style w:type="paragraph" w:customStyle="1" w:styleId="1ZeileZwischenraum">
    <w:name w:val="1_Zeile _Zwischenraum"/>
    <w:basedOn w:val="02Wirbesttigen"/>
    <w:semiHidden/>
    <w:qFormat/>
    <w:rsid w:val="00B13AF3"/>
    <w:rPr>
      <w:color w:val="EC34BC"/>
    </w:rPr>
  </w:style>
  <w:style w:type="character" w:styleId="Hyperlink">
    <w:name w:val="Hyperlink"/>
    <w:basedOn w:val="Absatz-Standardschriftart"/>
    <w:uiPriority w:val="99"/>
    <w:semiHidden/>
    <w:rsid w:val="00D92901"/>
    <w:rPr>
      <w:color w:val="0000FF" w:themeColor="hyperlink"/>
      <w:u w:val="single"/>
    </w:rPr>
  </w:style>
  <w:style w:type="paragraph" w:customStyle="1" w:styleId="04Weiterbildungstage">
    <w:name w:val="04_Weiterbildungstage"/>
    <w:basedOn w:val="02Wirbesttigen"/>
    <w:qFormat/>
    <w:rsid w:val="00EE3F2B"/>
  </w:style>
  <w:style w:type="paragraph" w:customStyle="1" w:styleId="Kurstitel">
    <w:name w:val="Kurstitel"/>
    <w:qFormat/>
    <w:rsid w:val="00186418"/>
    <w:pPr>
      <w:spacing w:before="150" w:after="0" w:line="220" w:lineRule="exact"/>
    </w:pPr>
    <w:rPr>
      <w:rFonts w:ascii="Arial" w:hAnsi="Arial" w:cs="Helvetica"/>
      <w:b/>
      <w:bCs/>
      <w:sz w:val="19"/>
    </w:rPr>
  </w:style>
  <w:style w:type="paragraph" w:customStyle="1" w:styleId="30Referent1">
    <w:name w:val="30_Referent1"/>
    <w:link w:val="30Referent1Zchn"/>
    <w:qFormat/>
    <w:rsid w:val="00A72978"/>
    <w:pPr>
      <w:spacing w:after="0" w:line="200" w:lineRule="exact"/>
      <w:contextualSpacing/>
    </w:pPr>
    <w:rPr>
      <w:rFonts w:ascii="Arial" w:hAnsi="Arial" w:cs="Arial"/>
      <w:sz w:val="16"/>
    </w:rPr>
  </w:style>
  <w:style w:type="paragraph" w:customStyle="1" w:styleId="06Kursziele">
    <w:name w:val="06_Kursziele"/>
    <w:qFormat/>
    <w:rsid w:val="00186418"/>
    <w:pPr>
      <w:spacing w:before="150" w:after="80" w:line="220" w:lineRule="exact"/>
      <w:contextualSpacing/>
    </w:pPr>
    <w:rPr>
      <w:rFonts w:ascii="Arial" w:hAnsi="Arial" w:cs="Helvetica"/>
      <w:bCs/>
      <w:sz w:val="19"/>
    </w:rPr>
  </w:style>
  <w:style w:type="paragraph" w:customStyle="1" w:styleId="07Kursinhalte">
    <w:name w:val="07_Kursinhalte"/>
    <w:link w:val="07KursinhalteZchn"/>
    <w:qFormat/>
    <w:rsid w:val="00186418"/>
    <w:pPr>
      <w:numPr>
        <w:numId w:val="8"/>
      </w:numPr>
      <w:tabs>
        <w:tab w:val="clear" w:pos="170"/>
      </w:tabs>
      <w:spacing w:before="150" w:after="80" w:line="220" w:lineRule="exact"/>
    </w:pPr>
    <w:rPr>
      <w:rFonts w:ascii="Arial" w:hAnsi="Arial" w:cs="Arial"/>
      <w:sz w:val="19"/>
    </w:rPr>
  </w:style>
  <w:style w:type="paragraph" w:customStyle="1" w:styleId="08Kusrort">
    <w:name w:val="08_Kusrort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character" w:customStyle="1" w:styleId="30Referent1Zchn">
    <w:name w:val="30_Referent1 Zchn"/>
    <w:basedOn w:val="Absatz-Standardschriftart"/>
    <w:link w:val="30Referent1"/>
    <w:rsid w:val="00A72978"/>
    <w:rPr>
      <w:rFonts w:ascii="Arial" w:hAnsi="Arial" w:cs="Arial"/>
      <w:sz w:val="16"/>
    </w:rPr>
  </w:style>
  <w:style w:type="character" w:customStyle="1" w:styleId="07KursinhalteZchn">
    <w:name w:val="07_Kursinhalte Zchn"/>
    <w:basedOn w:val="30Referent1Zchn"/>
    <w:link w:val="07Kursinhalte"/>
    <w:rsid w:val="00186418"/>
    <w:rPr>
      <w:rFonts w:ascii="Arial" w:hAnsi="Arial" w:cs="Arial"/>
      <w:sz w:val="19"/>
    </w:rPr>
  </w:style>
  <w:style w:type="paragraph" w:customStyle="1" w:styleId="09Kursdatum">
    <w:name w:val="09_Kursdatum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10Kursdauer">
    <w:name w:val="10_Kursdauer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11e-logPunkte">
    <w:name w:val="11_e-log Punkte"/>
    <w:qFormat/>
    <w:rsid w:val="00186418"/>
    <w:pPr>
      <w:spacing w:before="150" w:after="80" w:line="220" w:lineRule="exact"/>
      <w:contextualSpacing/>
    </w:pPr>
    <w:rPr>
      <w:rFonts w:ascii="Arial" w:hAnsi="Arial" w:cs="Helvetica"/>
      <w:bCs/>
      <w:sz w:val="19"/>
    </w:rPr>
  </w:style>
  <w:style w:type="paragraph" w:customStyle="1" w:styleId="12Kursanbieter">
    <w:name w:val="12_Kursanbieter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31Referent2">
    <w:name w:val="31_Referent2"/>
    <w:basedOn w:val="30Referent1"/>
    <w:qFormat/>
    <w:rsid w:val="00A72978"/>
  </w:style>
  <w:style w:type="character" w:styleId="Platzhaltertext">
    <w:name w:val="Placeholder Text"/>
    <w:basedOn w:val="Absatz-Standardschriftart"/>
    <w:uiPriority w:val="99"/>
    <w:semiHidden/>
    <w:rsid w:val="00B57F88"/>
    <w:rPr>
      <w:color w:val="808080"/>
    </w:rPr>
  </w:style>
  <w:style w:type="paragraph" w:customStyle="1" w:styleId="06Objectifsducours">
    <w:name w:val="06_Objectifs du cours"/>
    <w:qFormat/>
    <w:rsid w:val="00CB012D"/>
    <w:pPr>
      <w:spacing w:before="150" w:after="80" w:line="220" w:lineRule="exact"/>
      <w:contextualSpacing/>
    </w:pPr>
    <w:rPr>
      <w:rFonts w:ascii="Arial" w:hAnsi="Arial" w:cs="Helvetica"/>
      <w:bCs/>
      <w:sz w:val="19"/>
    </w:rPr>
  </w:style>
  <w:style w:type="paragraph" w:customStyle="1" w:styleId="07Contenuducours">
    <w:name w:val="07_Contenu du cours"/>
    <w:link w:val="07ContenuducoursZchn"/>
    <w:qFormat/>
    <w:rsid w:val="00CB012D"/>
    <w:pPr>
      <w:spacing w:before="150" w:after="80" w:line="220" w:lineRule="exact"/>
      <w:ind w:left="170" w:hanging="170"/>
    </w:pPr>
    <w:rPr>
      <w:rFonts w:ascii="Arial" w:hAnsi="Arial" w:cs="Arial"/>
      <w:sz w:val="19"/>
    </w:rPr>
  </w:style>
  <w:style w:type="character" w:customStyle="1" w:styleId="07ContenuducoursZchn">
    <w:name w:val="07_Contenu du cours Zchn"/>
    <w:basedOn w:val="Absatz-Standardschriftart"/>
    <w:link w:val="07Contenuducours"/>
    <w:rsid w:val="00CB012D"/>
    <w:rPr>
      <w:rFonts w:ascii="Arial" w:hAnsi="Arial" w:cs="Arial"/>
      <w:sz w:val="19"/>
    </w:rPr>
  </w:style>
  <w:style w:type="paragraph" w:customStyle="1" w:styleId="08Lieuducours">
    <w:name w:val="08_Lieu du cours"/>
    <w:qFormat/>
    <w:rsid w:val="00CB012D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09Datedecours">
    <w:name w:val="09_Date de cours"/>
    <w:qFormat/>
    <w:rsid w:val="00CB012D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10Dureducoursenheures">
    <w:name w:val="10_Durée du cours en heures"/>
    <w:qFormat/>
    <w:rsid w:val="00CB012D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11Points-log">
    <w:name w:val="11_Points-log"/>
    <w:qFormat/>
    <w:rsid w:val="00CB012D"/>
    <w:pPr>
      <w:spacing w:before="150" w:after="80" w:line="220" w:lineRule="exact"/>
      <w:contextualSpacing/>
    </w:pPr>
    <w:rPr>
      <w:rFonts w:ascii="Arial" w:hAnsi="Arial" w:cs="Helvetica"/>
      <w:bCs/>
      <w:sz w:val="19"/>
    </w:rPr>
  </w:style>
  <w:style w:type="paragraph" w:customStyle="1" w:styleId="12Organisateurducours">
    <w:name w:val="12_Organisateur du cours"/>
    <w:qFormat/>
    <w:rsid w:val="00CB012D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31Organisateur2">
    <w:name w:val="31_Organisateur2"/>
    <w:basedOn w:val="Standard"/>
    <w:qFormat/>
    <w:rsid w:val="00CB012D"/>
    <w:pPr>
      <w:spacing w:line="200" w:lineRule="exact"/>
      <w:contextualSpacing/>
    </w:pPr>
    <w:rPr>
      <w:sz w:val="16"/>
      <w:szCs w:val="2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518A5F548AA455AB5265CA66D321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ACFEC6-D32B-43C4-AD6A-247AF8BAB0A6}"/>
      </w:docPartPr>
      <w:docPartBody>
        <w:p w:rsidR="003C0944" w:rsidRDefault="003C0944">
          <w:pPr>
            <w:pStyle w:val="A518A5F548AA455AB5265CA66D321BAD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1EB057EB754E5F80AFAB41F952C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E0E982-9FF0-47C9-A947-FE2E8E8644E0}"/>
      </w:docPartPr>
      <w:docPartBody>
        <w:p w:rsidR="00517914" w:rsidRDefault="003C0944" w:rsidP="003C0944">
          <w:pPr>
            <w:pStyle w:val="D21EB057EB754E5F80AFAB41F952CCE1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4C4C40B1C8407BA8B0E3BC7AB475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7DE52F-3880-4EE0-94DA-F3D83437D464}"/>
      </w:docPartPr>
      <w:docPartBody>
        <w:p w:rsidR="00517914" w:rsidRDefault="003C0944" w:rsidP="003C0944">
          <w:pPr>
            <w:pStyle w:val="BD4C4C40B1C8407BA8B0E3BC7AB4758C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FC2658E95447938B94F86F1B468E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87C7A5-FBC5-408D-9BA4-A0977F738997}"/>
      </w:docPartPr>
      <w:docPartBody>
        <w:p w:rsidR="00517914" w:rsidRDefault="003C0944" w:rsidP="003C0944">
          <w:pPr>
            <w:pStyle w:val="59FC2658E95447938B94F86F1B468E27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44"/>
    <w:rsid w:val="003C0944"/>
    <w:rsid w:val="0051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0944"/>
    <w:rPr>
      <w:color w:val="808080"/>
    </w:rPr>
  </w:style>
  <w:style w:type="paragraph" w:customStyle="1" w:styleId="A518A5F548AA455AB5265CA66D321BAD">
    <w:name w:val="A518A5F548AA455AB5265CA66D321BAD"/>
  </w:style>
  <w:style w:type="paragraph" w:customStyle="1" w:styleId="EEDAA54F04E14C079BAC2F785C1B9132">
    <w:name w:val="EEDAA54F04E14C079BAC2F785C1B9132"/>
  </w:style>
  <w:style w:type="paragraph" w:customStyle="1" w:styleId="B9084EE7C4AA4A8C81C4530EC25118C7">
    <w:name w:val="B9084EE7C4AA4A8C81C4530EC25118C7"/>
  </w:style>
  <w:style w:type="paragraph" w:customStyle="1" w:styleId="D21EB057EB754E5F80AFAB41F952CCE1">
    <w:name w:val="D21EB057EB754E5F80AFAB41F952CCE1"/>
    <w:rsid w:val="003C0944"/>
  </w:style>
  <w:style w:type="paragraph" w:customStyle="1" w:styleId="BD4C4C40B1C8407BA8B0E3BC7AB4758C">
    <w:name w:val="BD4C4C40B1C8407BA8B0E3BC7AB4758C"/>
    <w:rsid w:val="003C0944"/>
  </w:style>
  <w:style w:type="paragraph" w:customStyle="1" w:styleId="59FC2658E95447938B94F86F1B468E27">
    <w:name w:val="59FC2658E95447938B94F86F1B468E27"/>
    <w:rsid w:val="003C09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bmed">
      <a:dk1>
        <a:sysClr val="windowText" lastClr="000000"/>
      </a:dk1>
      <a:lt1>
        <a:sysClr val="window" lastClr="FFFFFF"/>
      </a:lt1>
      <a:dk2>
        <a:srgbClr val="167951"/>
      </a:dk2>
      <a:lt2>
        <a:srgbClr val="FFFFFF"/>
      </a:lt2>
      <a:accent1>
        <a:srgbClr val="167951"/>
      </a:accent1>
      <a:accent2>
        <a:srgbClr val="003217"/>
      </a:accent2>
      <a:accent3>
        <a:srgbClr val="A0CAC9"/>
      </a:accent3>
      <a:accent4>
        <a:srgbClr val="F48E00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bme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A1833-EE73-4775-A672-911B5655D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WB_Bestätigung_Romandie_FR.dotx</Template>
  <TotalTime>0</TotalTime>
  <Pages>1</Pages>
  <Words>113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Staempfli AG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Känel Martin</dc:creator>
  <cp:lastModifiedBy>von Känel Martin</cp:lastModifiedBy>
  <cp:revision>5</cp:revision>
  <cp:lastPrinted>2019-05-22T10:29:00Z</cp:lastPrinted>
  <dcterms:created xsi:type="dcterms:W3CDTF">2019-09-13T09:07:00Z</dcterms:created>
  <dcterms:modified xsi:type="dcterms:W3CDTF">2019-09-13T11:54:00Z</dcterms:modified>
</cp:coreProperties>
</file>