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631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1"/>
      </w:tblGrid>
      <w:tr w:rsidR="00EE3F2B" w:rsidRPr="00B37BCE" w:rsidTr="00EE3F2B">
        <w:trPr>
          <w:cantSplit/>
          <w:trHeight w:hRule="exact" w:val="284"/>
        </w:trPr>
        <w:tc>
          <w:tcPr>
            <w:tcW w:w="9631" w:type="dxa"/>
          </w:tcPr>
          <w:p w:rsidR="00EE3F2B" w:rsidRDefault="00EE3F2B" w:rsidP="009D0BA4">
            <w:pPr>
              <w:pageBreakBefore/>
              <w:rPr>
                <w:noProof/>
                <w:lang w:eastAsia="de-CH"/>
              </w:rPr>
            </w:pPr>
          </w:p>
        </w:tc>
      </w:tr>
      <w:tr w:rsidR="00EE3F2B" w:rsidRPr="00B37BCE" w:rsidTr="00EE3F2B">
        <w:trPr>
          <w:cantSplit/>
          <w:trHeight w:hRule="exact" w:val="851"/>
        </w:trPr>
        <w:tc>
          <w:tcPr>
            <w:tcW w:w="9631" w:type="dxa"/>
          </w:tcPr>
          <w:sdt>
            <w:sdtPr>
              <w:id w:val="-1505582903"/>
              <w:lock w:val="sdtContentLocked"/>
              <w:placeholder>
                <w:docPart w:val="506CFAD5EE86CE4A9BA2EB674066D296"/>
              </w:placeholder>
              <w:group/>
            </w:sdtPr>
            <w:sdtEndPr/>
            <w:sdtContent>
              <w:p w:rsidR="00EE3F2B" w:rsidRPr="00603BCF" w:rsidRDefault="00EE3F2B" w:rsidP="0060057E">
                <w:pPr>
                  <w:pStyle w:val="01Besttignung"/>
                </w:pPr>
                <w:r>
                  <w:t>Teilnahmebestätigung</w:t>
                </w:r>
              </w:p>
            </w:sdtContent>
          </w:sdt>
        </w:tc>
      </w:tr>
    </w:tbl>
    <w:p w:rsidR="006B4967" w:rsidRDefault="006B4967"/>
    <w:tbl>
      <w:tblPr>
        <w:tblStyle w:val="Tabellenraster"/>
        <w:tblW w:w="961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1"/>
        <w:gridCol w:w="172"/>
        <w:gridCol w:w="1718"/>
        <w:gridCol w:w="3136"/>
      </w:tblGrid>
      <w:tr w:rsidR="007B0670" w:rsidRPr="00B37BCE" w:rsidTr="00CA0004">
        <w:trPr>
          <w:cantSplit/>
        </w:trPr>
        <w:tc>
          <w:tcPr>
            <w:tcW w:w="4591" w:type="dxa"/>
            <w:vMerge w:val="restart"/>
          </w:tcPr>
          <w:sdt>
            <w:sdtPr>
              <w:id w:val="21452263"/>
              <w:lock w:val="sdtContentLocked"/>
              <w:placeholder>
                <w:docPart w:val="506CFAD5EE86CE4A9BA2EB674066D296"/>
              </w:placeholder>
              <w:group/>
            </w:sdtPr>
            <w:sdtEndPr/>
            <w:sdtContent>
              <w:p w:rsidR="007B0670" w:rsidRPr="00B37BCE" w:rsidRDefault="007B0670" w:rsidP="00EE3F2B">
                <w:pPr>
                  <w:pStyle w:val="02Wirbesttigen"/>
                </w:pPr>
                <w:r w:rsidRPr="00775936">
                  <w:t>Wir bestätigen hiermit</w:t>
                </w:r>
              </w:p>
            </w:sdtContent>
          </w:sdt>
          <w:sdt>
            <w:sdtPr>
              <w:id w:val="-917476249"/>
              <w:lock w:val="sdtContentLocked"/>
              <w:placeholder>
                <w:docPart w:val="506CFAD5EE86CE4A9BA2EB674066D296"/>
              </w:placeholder>
              <w:group/>
            </w:sdtPr>
            <w:sdtEndPr/>
            <w:sdtContent>
              <w:p w:rsidR="007B0670" w:rsidRPr="00B37BCE" w:rsidRDefault="007B0670" w:rsidP="00EE3F2B">
                <w:pPr>
                  <w:pStyle w:val="02Wirbesttigen"/>
                </w:pPr>
                <w:r w:rsidRPr="00775936">
                  <w:t>die Teilnahme von</w:t>
                </w:r>
              </w:p>
            </w:sdtContent>
          </w:sdt>
          <w:p w:rsidR="007B0670" w:rsidRPr="00B37BCE" w:rsidRDefault="00F0394E" w:rsidP="00EE3F2B">
            <w:pPr>
              <w:pStyle w:val="03VornameNam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Vornam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Vorname</w:t>
            </w:r>
            <w:r>
              <w:fldChar w:fldCharType="end"/>
            </w:r>
            <w:r w:rsidR="00DD6ECB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Nachnam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Nachname</w:t>
            </w:r>
            <w:r>
              <w:fldChar w:fldCharType="end"/>
            </w:r>
          </w:p>
          <w:sdt>
            <w:sdtPr>
              <w:id w:val="-80451585"/>
              <w:lock w:val="sdtContentLocked"/>
              <w:placeholder>
                <w:docPart w:val="506CFAD5EE86CE4A9BA2EB674066D296"/>
              </w:placeholder>
              <w:group/>
            </w:sdtPr>
            <w:sdtEndPr/>
            <w:sdtContent>
              <w:p w:rsidR="007B0670" w:rsidRPr="00B37BCE" w:rsidRDefault="007B0670" w:rsidP="00EE3F2B">
                <w:pPr>
                  <w:pStyle w:val="02Wirbesttigen"/>
                </w:pPr>
                <w:r w:rsidRPr="00B37BCE">
                  <w:t>an der Weiterbildung</w:t>
                </w:r>
              </w:p>
            </w:sdtContent>
          </w:sdt>
          <w:p w:rsidR="007B0670" w:rsidRPr="00B37BCE" w:rsidRDefault="00F0394E" w:rsidP="00F0394E">
            <w:pPr>
              <w:pStyle w:val="04Weiterbildungstag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Titel der Weiterbildu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Titel der Weiterbildung</w:t>
            </w:r>
            <w:r>
              <w:fldChar w:fldCharType="end"/>
            </w: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4854" w:type="dxa"/>
            <w:gridSpan w:val="2"/>
          </w:tcPr>
          <w:p w:rsidR="007B0670" w:rsidRPr="001238FB" w:rsidRDefault="00F0394E" w:rsidP="00FB42A4">
            <w:pPr>
              <w:pStyle w:val="05TitelderWeiterbildu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Titel der Weiterbildung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Titel der Weiterbildung</w:t>
            </w:r>
            <w:r>
              <w:fldChar w:fldCharType="end"/>
            </w:r>
          </w:p>
        </w:tc>
      </w:tr>
      <w:tr w:rsidR="007B0670" w:rsidRPr="00B37BCE" w:rsidTr="00CA0004">
        <w:trPr>
          <w:cantSplit/>
        </w:trPr>
        <w:tc>
          <w:tcPr>
            <w:tcW w:w="4591" w:type="dxa"/>
            <w:vMerge/>
          </w:tcPr>
          <w:p w:rsidR="007B0670" w:rsidRPr="00B37BCE" w:rsidRDefault="007B0670" w:rsidP="00EE3F2B">
            <w:pPr>
              <w:pStyle w:val="04Weiterbildungstage"/>
            </w:pP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208727895"/>
              <w:lock w:val="sdtContentLocked"/>
              <w:placeholder>
                <w:docPart w:val="E69E664739301E468ABF7BDA0CDD6F0D"/>
              </w:placeholder>
              <w:group/>
            </w:sdtPr>
            <w:sdtEndPr/>
            <w:sdtContent>
              <w:p w:rsidR="007B0670" w:rsidRPr="00603BCF" w:rsidRDefault="007B0670" w:rsidP="00EE3F2B">
                <w:pPr>
                  <w:pStyle w:val="Kurstitel"/>
                </w:pPr>
                <w:r w:rsidRPr="00603BCF">
                  <w:t>Kursziele</w:t>
                </w:r>
              </w:p>
            </w:sdtContent>
          </w:sdt>
        </w:tc>
        <w:tc>
          <w:tcPr>
            <w:tcW w:w="3136" w:type="dxa"/>
          </w:tcPr>
          <w:p w:rsidR="007B0670" w:rsidRPr="00B37BCE" w:rsidRDefault="00F0394E" w:rsidP="00EE3F2B">
            <w:pPr>
              <w:pStyle w:val="06Kursziel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ziel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Kursziele</w:t>
            </w:r>
            <w:r>
              <w:fldChar w:fldCharType="end"/>
            </w:r>
          </w:p>
        </w:tc>
      </w:tr>
      <w:tr w:rsidR="007B0670" w:rsidRPr="00B37BCE" w:rsidTr="00CA0004">
        <w:trPr>
          <w:cantSplit/>
        </w:trPr>
        <w:tc>
          <w:tcPr>
            <w:tcW w:w="4591" w:type="dxa"/>
            <w:vMerge/>
          </w:tcPr>
          <w:p w:rsidR="007B0670" w:rsidRPr="00B37BCE" w:rsidRDefault="007B0670" w:rsidP="00EE3F2B">
            <w:pPr>
              <w:pStyle w:val="04Weiterbildungstage"/>
            </w:pP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1645939250"/>
              <w:lock w:val="sdtContentLocked"/>
              <w:placeholder>
                <w:docPart w:val="E69E664739301E468ABF7BDA0CDD6F0D"/>
              </w:placeholder>
              <w:group/>
            </w:sdtPr>
            <w:sdtEndPr/>
            <w:sdtContent>
              <w:p w:rsidR="007B0670" w:rsidRPr="00603BCF" w:rsidRDefault="007B0670" w:rsidP="00186418">
                <w:pPr>
                  <w:pStyle w:val="Kurstitel"/>
                </w:pPr>
                <w:r w:rsidRPr="00186418">
                  <w:t>Kursinhalte</w:t>
                </w:r>
              </w:p>
            </w:sdtContent>
          </w:sdt>
        </w:tc>
        <w:tc>
          <w:tcPr>
            <w:tcW w:w="3136" w:type="dxa"/>
          </w:tcPr>
          <w:p w:rsidR="007B0670" w:rsidRDefault="007B0670" w:rsidP="00EE3F2B">
            <w:pPr>
              <w:pStyle w:val="07Kursinhal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inhal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Kursinhalte</w:t>
            </w:r>
            <w:r>
              <w:fldChar w:fldCharType="end"/>
            </w:r>
          </w:p>
          <w:p w:rsidR="007B0670" w:rsidRDefault="007B0670" w:rsidP="00EE3F2B">
            <w:pPr>
              <w:pStyle w:val="07Kursinhal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inhal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Kursinhalte</w:t>
            </w:r>
            <w:r>
              <w:fldChar w:fldCharType="end"/>
            </w:r>
          </w:p>
          <w:p w:rsidR="007B0670" w:rsidRDefault="007B0670" w:rsidP="00EE3F2B">
            <w:pPr>
              <w:pStyle w:val="07Kursinhal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inhal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Kursinhalte</w:t>
            </w:r>
            <w:r>
              <w:fldChar w:fldCharType="end"/>
            </w:r>
          </w:p>
          <w:p w:rsidR="007B0670" w:rsidRDefault="007B0670" w:rsidP="00EE3F2B">
            <w:pPr>
              <w:pStyle w:val="07Kursinhal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inhal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Kursinhalte</w:t>
            </w:r>
            <w:r>
              <w:fldChar w:fldCharType="end"/>
            </w:r>
          </w:p>
          <w:p w:rsidR="007B0670" w:rsidRDefault="007B0670" w:rsidP="00EE3F2B">
            <w:pPr>
              <w:pStyle w:val="07Kursinhal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inhal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Kursinhalte</w:t>
            </w:r>
            <w:r>
              <w:fldChar w:fldCharType="end"/>
            </w:r>
          </w:p>
          <w:p w:rsidR="007B0670" w:rsidRPr="006E7BF9" w:rsidRDefault="007B0670" w:rsidP="00EE3F2B">
            <w:pPr>
              <w:pStyle w:val="07Kursinhal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inhal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Kursinhalte</w:t>
            </w:r>
            <w:r>
              <w:fldChar w:fldCharType="end"/>
            </w:r>
          </w:p>
          <w:p w:rsidR="007B0670" w:rsidRPr="006E7BF9" w:rsidRDefault="007B0670" w:rsidP="00EE3F2B">
            <w:pPr>
              <w:pStyle w:val="07Kursinhal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inhal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Kursinhalte</w:t>
            </w:r>
            <w:r>
              <w:fldChar w:fldCharType="end"/>
            </w:r>
          </w:p>
        </w:tc>
      </w:tr>
      <w:tr w:rsidR="007B0670" w:rsidRPr="00B37BCE" w:rsidTr="00CA0004">
        <w:trPr>
          <w:cantSplit/>
        </w:trPr>
        <w:tc>
          <w:tcPr>
            <w:tcW w:w="4591" w:type="dxa"/>
            <w:vMerge/>
          </w:tcPr>
          <w:p w:rsidR="007B0670" w:rsidRPr="00B37BCE" w:rsidRDefault="007B0670" w:rsidP="00EE3F2B">
            <w:pPr>
              <w:pStyle w:val="04Weiterbildungstage"/>
            </w:pP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1479264467"/>
              <w:lock w:val="sdtContentLocked"/>
              <w:placeholder>
                <w:docPart w:val="E69E664739301E468ABF7BDA0CDD6F0D"/>
              </w:placeholder>
              <w:group/>
            </w:sdtPr>
            <w:sdtEndPr/>
            <w:sdtContent>
              <w:p w:rsidR="007B0670" w:rsidRPr="00603BCF" w:rsidRDefault="007B0670" w:rsidP="00EE3F2B">
                <w:pPr>
                  <w:pStyle w:val="Kurstitel"/>
                </w:pPr>
                <w:r w:rsidRPr="00603BCF">
                  <w:t>Kursort</w:t>
                </w:r>
              </w:p>
            </w:sdtContent>
          </w:sdt>
        </w:tc>
        <w:tc>
          <w:tcPr>
            <w:tcW w:w="3136" w:type="dxa"/>
          </w:tcPr>
          <w:p w:rsidR="007B0670" w:rsidRPr="00603BCF" w:rsidRDefault="007B0670" w:rsidP="00EE3F2B">
            <w:pPr>
              <w:pStyle w:val="08Kusror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ort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Kursort</w:t>
            </w:r>
            <w:r>
              <w:fldChar w:fldCharType="end"/>
            </w:r>
          </w:p>
        </w:tc>
      </w:tr>
      <w:tr w:rsidR="007B0670" w:rsidRPr="00B37BCE" w:rsidTr="00CA0004">
        <w:trPr>
          <w:cantSplit/>
        </w:trPr>
        <w:tc>
          <w:tcPr>
            <w:tcW w:w="4591" w:type="dxa"/>
            <w:vMerge/>
          </w:tcPr>
          <w:p w:rsidR="007B0670" w:rsidRPr="00B37BCE" w:rsidRDefault="007B0670" w:rsidP="00EE3F2B">
            <w:pPr>
              <w:pStyle w:val="04Weiterbildungstage"/>
            </w:pP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1354501791"/>
              <w:lock w:val="sdtContentLocked"/>
              <w:placeholder>
                <w:docPart w:val="E69E664739301E468ABF7BDA0CDD6F0D"/>
              </w:placeholder>
              <w:group/>
            </w:sdtPr>
            <w:sdtEndPr/>
            <w:sdtContent>
              <w:p w:rsidR="007B0670" w:rsidRPr="00603BCF" w:rsidRDefault="007B0670" w:rsidP="00EE3F2B">
                <w:pPr>
                  <w:pStyle w:val="Kurstitel"/>
                </w:pPr>
                <w:r w:rsidRPr="00603BCF">
                  <w:t>Kursdatum</w:t>
                </w:r>
              </w:p>
            </w:sdtContent>
          </w:sdt>
        </w:tc>
        <w:tc>
          <w:tcPr>
            <w:tcW w:w="3136" w:type="dxa"/>
          </w:tcPr>
          <w:p w:rsidR="007B0670" w:rsidRPr="00B37BCE" w:rsidRDefault="007B0670" w:rsidP="00EE3F2B">
            <w:pPr>
              <w:pStyle w:val="09Kursdatum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datum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Kursdatum</w:t>
            </w:r>
            <w:r>
              <w:fldChar w:fldCharType="end"/>
            </w:r>
          </w:p>
        </w:tc>
      </w:tr>
      <w:tr w:rsidR="007B0670" w:rsidRPr="00B37BCE" w:rsidTr="00CA0004">
        <w:trPr>
          <w:cantSplit/>
        </w:trPr>
        <w:tc>
          <w:tcPr>
            <w:tcW w:w="4591" w:type="dxa"/>
            <w:vMerge/>
          </w:tcPr>
          <w:p w:rsidR="007B0670" w:rsidRPr="00013162" w:rsidRDefault="007B0670" w:rsidP="00EE3F2B">
            <w:pPr>
              <w:pStyle w:val="31Referent2"/>
            </w:pP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1882007672"/>
              <w:lock w:val="sdtContentLocked"/>
              <w:placeholder>
                <w:docPart w:val="E69E664739301E468ABF7BDA0CDD6F0D"/>
              </w:placeholder>
              <w:group/>
            </w:sdtPr>
            <w:sdtEndPr/>
            <w:sdtContent>
              <w:p w:rsidR="007B0670" w:rsidRPr="00603BCF" w:rsidRDefault="007B0670" w:rsidP="00EE3F2B">
                <w:pPr>
                  <w:pStyle w:val="Kurstitel"/>
                </w:pPr>
                <w:r w:rsidRPr="00603BCF">
                  <w:t>Kursdauer</w:t>
                </w:r>
                <w:r w:rsidR="00FB42A4">
                  <w:t xml:space="preserve"> in Std.</w:t>
                </w:r>
              </w:p>
            </w:sdtContent>
          </w:sdt>
        </w:tc>
        <w:tc>
          <w:tcPr>
            <w:tcW w:w="3136" w:type="dxa"/>
          </w:tcPr>
          <w:p w:rsidR="007B0670" w:rsidRPr="00B37BCE" w:rsidRDefault="007B0670" w:rsidP="00EE3F2B">
            <w:pPr>
              <w:pStyle w:val="10Kursdau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dau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Kursdauer</w:t>
            </w:r>
            <w:r>
              <w:fldChar w:fldCharType="end"/>
            </w:r>
          </w:p>
        </w:tc>
      </w:tr>
      <w:tr w:rsidR="007B0670" w:rsidRPr="00B37BCE" w:rsidTr="007B0670">
        <w:trPr>
          <w:cantSplit/>
        </w:trPr>
        <w:tc>
          <w:tcPr>
            <w:tcW w:w="4591" w:type="dxa"/>
            <w:vMerge/>
            <w:vAlign w:val="bottom"/>
          </w:tcPr>
          <w:p w:rsidR="007B0670" w:rsidRPr="00B37BCE" w:rsidRDefault="007B0670" w:rsidP="00AC3421">
            <w:pPr>
              <w:pStyle w:val="20Unterschrift"/>
            </w:pP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812554063"/>
              <w:lock w:val="sdtContentLocked"/>
              <w:placeholder>
                <w:docPart w:val="506CFAD5EE86CE4A9BA2EB674066D296"/>
              </w:placeholder>
              <w:group/>
            </w:sdtPr>
            <w:sdtEndPr/>
            <w:sdtContent>
              <w:p w:rsidR="007B0670" w:rsidRPr="00603BCF" w:rsidRDefault="007B0670" w:rsidP="00EE3F2B">
                <w:pPr>
                  <w:pStyle w:val="Kurstitel"/>
                </w:pPr>
                <w:r w:rsidRPr="00603BCF">
                  <w:t>e-log Punkte</w:t>
                </w:r>
              </w:p>
            </w:sdtContent>
          </w:sdt>
        </w:tc>
        <w:tc>
          <w:tcPr>
            <w:tcW w:w="3136" w:type="dxa"/>
          </w:tcPr>
          <w:p w:rsidR="007B0670" w:rsidRPr="00B37BCE" w:rsidRDefault="007B0670" w:rsidP="00EE3F2B">
            <w:pPr>
              <w:pStyle w:val="11e-logPunkt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e-log Punkt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e-log Punkte</w:t>
            </w:r>
            <w:r>
              <w:fldChar w:fldCharType="end"/>
            </w:r>
          </w:p>
        </w:tc>
      </w:tr>
      <w:tr w:rsidR="007B0670" w:rsidRPr="00B37BCE" w:rsidTr="00CA0004">
        <w:trPr>
          <w:cantSplit/>
        </w:trPr>
        <w:tc>
          <w:tcPr>
            <w:tcW w:w="4591" w:type="dxa"/>
            <w:vMerge/>
          </w:tcPr>
          <w:p w:rsidR="007B0670" w:rsidRPr="00013162" w:rsidRDefault="007B0670" w:rsidP="00EE3F2B">
            <w:pPr>
              <w:pStyle w:val="31Referent2"/>
            </w:pPr>
          </w:p>
        </w:tc>
        <w:tc>
          <w:tcPr>
            <w:tcW w:w="172" w:type="dxa"/>
          </w:tcPr>
          <w:p w:rsidR="007B0670" w:rsidRPr="00B37BCE" w:rsidRDefault="007B0670" w:rsidP="00EE3F2B">
            <w:pPr>
              <w:pStyle w:val="Kurstitel"/>
            </w:pPr>
          </w:p>
        </w:tc>
        <w:tc>
          <w:tcPr>
            <w:tcW w:w="1718" w:type="dxa"/>
          </w:tcPr>
          <w:sdt>
            <w:sdtPr>
              <w:id w:val="-549449065"/>
              <w:lock w:val="sdtContentLocked"/>
              <w:placeholder>
                <w:docPart w:val="2302805DF59CAF488E098E1BFEFBAAD5"/>
              </w:placeholder>
              <w:group/>
            </w:sdtPr>
            <w:sdtEndPr/>
            <w:sdtContent>
              <w:p w:rsidR="007B0670" w:rsidRPr="00603BCF" w:rsidRDefault="007B0670" w:rsidP="00EE3F2B">
                <w:pPr>
                  <w:pStyle w:val="Kurstitel"/>
                </w:pPr>
                <w:r w:rsidRPr="00603BCF">
                  <w:t>Kursanbieter</w:t>
                </w:r>
              </w:p>
            </w:sdtContent>
          </w:sdt>
        </w:tc>
        <w:tc>
          <w:tcPr>
            <w:tcW w:w="3136" w:type="dxa"/>
          </w:tcPr>
          <w:p w:rsidR="007B0670" w:rsidRPr="00603BCF" w:rsidRDefault="00022203" w:rsidP="00EE3F2B">
            <w:pPr>
              <w:pStyle w:val="12Kursanbie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Kursanbieter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Kursanbieter</w:t>
            </w:r>
            <w:r>
              <w:fldChar w:fldCharType="end"/>
            </w:r>
          </w:p>
        </w:tc>
      </w:tr>
      <w:tr w:rsidR="004E00D9" w:rsidRPr="00B37BCE" w:rsidTr="00CA0004">
        <w:trPr>
          <w:cantSplit/>
          <w:trHeight w:val="851"/>
        </w:trPr>
        <w:tc>
          <w:tcPr>
            <w:tcW w:w="9617" w:type="dxa"/>
            <w:gridSpan w:val="4"/>
          </w:tcPr>
          <w:p w:rsidR="004E00D9" w:rsidRDefault="004E00D9" w:rsidP="004E00D9"/>
        </w:tc>
      </w:tr>
      <w:tr w:rsidR="00D77409" w:rsidRPr="00B37BCE" w:rsidTr="00D77409">
        <w:trPr>
          <w:cantSplit/>
          <w:trHeight w:hRule="exact" w:val="624"/>
        </w:trPr>
        <w:tc>
          <w:tcPr>
            <w:tcW w:w="4591" w:type="dxa"/>
            <w:vAlign w:val="bottom"/>
          </w:tcPr>
          <w:p w:rsidR="00D77409" w:rsidRPr="00B37BCE" w:rsidRDefault="00C774B7" w:rsidP="00D77409">
            <w:pPr>
              <w:pStyle w:val="20Unterschrift"/>
            </w:pPr>
            <w:r w:rsidRPr="00B750DD">
              <w:rPr>
                <w:lang w:eastAsia="de-CH"/>
              </w:rPr>
              <w:drawing>
                <wp:inline distT="0" distB="0" distL="0" distR="0" wp14:anchorId="7D53AC20" wp14:editId="0DFF3300">
                  <wp:extent cx="691990" cy="31432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430"/>
                          <a:stretch/>
                        </pic:blipFill>
                        <pic:spPr bwMode="auto">
                          <a:xfrm>
                            <a:off x="0" y="0"/>
                            <a:ext cx="693251" cy="314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" w:type="dxa"/>
            <w:vAlign w:val="bottom"/>
          </w:tcPr>
          <w:p w:rsidR="00D77409" w:rsidRPr="00B37BCE" w:rsidRDefault="00D77409" w:rsidP="00D77409">
            <w:pPr>
              <w:pStyle w:val="20Unterschrift"/>
            </w:pPr>
          </w:p>
        </w:tc>
        <w:tc>
          <w:tcPr>
            <w:tcW w:w="4854" w:type="dxa"/>
            <w:gridSpan w:val="2"/>
            <w:vAlign w:val="bottom"/>
          </w:tcPr>
          <w:p w:rsidR="00D77409" w:rsidRDefault="00C774B7" w:rsidP="00D77409">
            <w:pPr>
              <w:pStyle w:val="20Unterschrift"/>
            </w:pPr>
            <w:r w:rsidRPr="00B750DD">
              <w:rPr>
                <w:lang w:eastAsia="de-CH"/>
              </w:rPr>
              <w:drawing>
                <wp:inline distT="0" distB="0" distL="0" distR="0" wp14:anchorId="33DB96DA" wp14:editId="0A36F879">
                  <wp:extent cx="682073" cy="314325"/>
                  <wp:effectExtent l="0" t="0" r="381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756"/>
                          <a:stretch/>
                        </pic:blipFill>
                        <pic:spPr bwMode="auto">
                          <a:xfrm>
                            <a:off x="0" y="0"/>
                            <a:ext cx="711587" cy="327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409" w:rsidRPr="00B37BCE" w:rsidTr="00DC7C07">
        <w:trPr>
          <w:cantSplit/>
          <w:trHeight w:hRule="exact" w:val="851"/>
        </w:trPr>
        <w:tc>
          <w:tcPr>
            <w:tcW w:w="4591" w:type="dxa"/>
          </w:tcPr>
          <w:p w:rsidR="00D77409" w:rsidRPr="00013162" w:rsidRDefault="00D77409" w:rsidP="00BA4887">
            <w:pPr>
              <w:pStyle w:val="31Referent2"/>
              <w:spacing w:before="4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default w:val="30_Referent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A4547">
              <w:rPr>
                <w:noProof/>
              </w:rPr>
              <w:t>30_Referent1</w:t>
            </w:r>
            <w:r>
              <w:fldChar w:fldCharType="end"/>
            </w:r>
          </w:p>
        </w:tc>
        <w:tc>
          <w:tcPr>
            <w:tcW w:w="172" w:type="dxa"/>
          </w:tcPr>
          <w:p w:rsidR="00D77409" w:rsidRPr="00B37BCE" w:rsidRDefault="00D77409" w:rsidP="00A72978">
            <w:pPr>
              <w:pStyle w:val="Kurstitel"/>
            </w:pPr>
          </w:p>
        </w:tc>
        <w:tc>
          <w:tcPr>
            <w:tcW w:w="4854" w:type="dxa"/>
            <w:gridSpan w:val="2"/>
          </w:tcPr>
          <w:p w:rsidR="00D77409" w:rsidRDefault="00D77409" w:rsidP="00BA4887">
            <w:pPr>
              <w:pStyle w:val="31Referent2"/>
              <w:spacing w:before="40"/>
            </w:pPr>
            <w:r>
              <w:t>Antoinette Monn</w:t>
            </w:r>
          </w:p>
          <w:p w:rsidR="00D77409" w:rsidRDefault="00D77409" w:rsidP="008E0D12">
            <w:pPr>
              <w:pStyle w:val="31Referent2"/>
            </w:pPr>
            <w:r w:rsidRPr="008E0D12">
              <w:t>Präsidentin</w:t>
            </w:r>
          </w:p>
          <w:p w:rsidR="00D77409" w:rsidRDefault="00D77409" w:rsidP="008E0D12">
            <w:pPr>
              <w:pStyle w:val="31Referent2"/>
            </w:pPr>
            <w:proofErr w:type="spellStart"/>
            <w:r>
              <w:t>labmed</w:t>
            </w:r>
            <w:proofErr w:type="spellEnd"/>
            <w:r>
              <w:t xml:space="preserve"> </w:t>
            </w:r>
            <w:r w:rsidR="005F22B4">
              <w:t>s</w:t>
            </w:r>
            <w:bookmarkStart w:id="0" w:name="_GoBack"/>
            <w:bookmarkEnd w:id="0"/>
            <w:r>
              <w:t>chweiz</w:t>
            </w:r>
          </w:p>
          <w:p w:rsidR="00DC7C07" w:rsidRDefault="00DC7C07" w:rsidP="008E0D12">
            <w:pPr>
              <w:pStyle w:val="31Referent2"/>
            </w:pPr>
          </w:p>
        </w:tc>
      </w:tr>
    </w:tbl>
    <w:p w:rsidR="00FC6233" w:rsidRDefault="00FC6233" w:rsidP="00BC7757">
      <w:pPr>
        <w:spacing w:line="20" w:lineRule="exact"/>
      </w:pPr>
    </w:p>
    <w:p w:rsidR="00EE3F2B" w:rsidRDefault="00EE3F2B" w:rsidP="00BC7757">
      <w:pPr>
        <w:spacing w:line="20" w:lineRule="exact"/>
      </w:pPr>
    </w:p>
    <w:sectPr w:rsidR="00EE3F2B" w:rsidSect="008D2AB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268" w:right="851" w:bottom="1134" w:left="1418" w:header="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870" w:rsidRDefault="00F81870" w:rsidP="00E020EC">
      <w:pPr>
        <w:spacing w:line="240" w:lineRule="auto"/>
      </w:pPr>
      <w:r>
        <w:separator/>
      </w:r>
    </w:p>
  </w:endnote>
  <w:endnote w:type="continuationSeparator" w:id="0">
    <w:p w:rsidR="00F81870" w:rsidRDefault="00F81870" w:rsidP="00E02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62"/>
      <w:gridCol w:w="1599"/>
      <w:gridCol w:w="1859"/>
      <w:gridCol w:w="2398"/>
      <w:gridCol w:w="2399"/>
    </w:tblGrid>
    <w:tr w:rsidR="00732C7D" w:rsidRPr="00D92901" w:rsidTr="00B037F8">
      <w:tc>
        <w:tcPr>
          <w:tcW w:w="1362" w:type="dxa"/>
        </w:tcPr>
        <w:p w:rsidR="00732C7D" w:rsidRDefault="00732C7D" w:rsidP="00FC6233">
          <w:pPr>
            <w:pStyle w:val="Fuzeile"/>
          </w:pPr>
          <w:proofErr w:type="spellStart"/>
          <w:r>
            <w:t>labmed</w:t>
          </w:r>
          <w:proofErr w:type="spellEnd"/>
        </w:p>
        <w:p w:rsidR="00732C7D" w:rsidRDefault="00732C7D" w:rsidP="00FC6233">
          <w:pPr>
            <w:pStyle w:val="Fuzeile"/>
          </w:pPr>
          <w:r>
            <w:t>Geschäftsstelle</w:t>
          </w:r>
        </w:p>
        <w:p w:rsidR="00732C7D" w:rsidRPr="00D92901" w:rsidRDefault="00732C7D" w:rsidP="00FC6233">
          <w:pPr>
            <w:pStyle w:val="Fuzeile"/>
          </w:pPr>
          <w:r>
            <w:t>Bern</w:t>
          </w:r>
        </w:p>
      </w:tc>
      <w:tc>
        <w:tcPr>
          <w:tcW w:w="1599" w:type="dxa"/>
        </w:tcPr>
        <w:p w:rsidR="00732C7D" w:rsidRDefault="00732C7D" w:rsidP="00FC6233">
          <w:pPr>
            <w:pStyle w:val="Fuzeile"/>
          </w:pPr>
          <w:r>
            <w:t>Altenbergstrasse 29</w:t>
          </w:r>
        </w:p>
        <w:p w:rsidR="00732C7D" w:rsidRDefault="00732C7D" w:rsidP="00FC6233">
          <w:pPr>
            <w:pStyle w:val="Fuzeile"/>
          </w:pPr>
          <w:r>
            <w:t>Postfach 686</w:t>
          </w:r>
        </w:p>
        <w:p w:rsidR="00732C7D" w:rsidRPr="00D92901" w:rsidRDefault="00732C7D" w:rsidP="00FC6233">
          <w:pPr>
            <w:pStyle w:val="Fuzeile"/>
          </w:pPr>
          <w:r>
            <w:t>3000 Bern 8</w:t>
          </w:r>
        </w:p>
      </w:tc>
      <w:tc>
        <w:tcPr>
          <w:tcW w:w="1859" w:type="dxa"/>
        </w:tcPr>
        <w:p w:rsidR="00732C7D" w:rsidRDefault="00732C7D" w:rsidP="00FC6233">
          <w:pPr>
            <w:pStyle w:val="Fuzeile"/>
            <w:tabs>
              <w:tab w:val="left" w:pos="170"/>
            </w:tabs>
          </w:pPr>
          <w:r>
            <w:t>T</w:t>
          </w:r>
          <w:r>
            <w:tab/>
            <w:t>+4131 313 88 22</w:t>
          </w:r>
        </w:p>
        <w:p w:rsidR="00732C7D" w:rsidRDefault="00732C7D" w:rsidP="00FC6233">
          <w:pPr>
            <w:pStyle w:val="Fuzeile"/>
            <w:tabs>
              <w:tab w:val="left" w:pos="170"/>
            </w:tabs>
          </w:pPr>
          <w:r>
            <w:t>F</w:t>
          </w:r>
          <w:r>
            <w:tab/>
            <w:t>+4131 313 88 99</w:t>
          </w:r>
        </w:p>
      </w:tc>
      <w:tc>
        <w:tcPr>
          <w:tcW w:w="2398" w:type="dxa"/>
        </w:tcPr>
        <w:p w:rsidR="00732C7D" w:rsidRDefault="00732C7D" w:rsidP="00FC6233">
          <w:pPr>
            <w:pStyle w:val="Fuzeile"/>
            <w:tabs>
              <w:tab w:val="left" w:pos="170"/>
            </w:tabs>
            <w:ind w:left="336" w:hanging="336"/>
          </w:pPr>
          <w:r>
            <w:t>labmed@labmed.ch</w:t>
          </w:r>
        </w:p>
        <w:p w:rsidR="00732C7D" w:rsidRPr="00D92901" w:rsidRDefault="00732C7D" w:rsidP="00FC6233">
          <w:pPr>
            <w:pStyle w:val="Fuzeile"/>
            <w:tabs>
              <w:tab w:val="left" w:pos="170"/>
            </w:tabs>
          </w:pPr>
          <w:r>
            <w:t>labmed.ch</w:t>
          </w:r>
        </w:p>
      </w:tc>
      <w:tc>
        <w:tcPr>
          <w:tcW w:w="2399" w:type="dxa"/>
        </w:tcPr>
        <w:p w:rsidR="00732C7D" w:rsidRPr="00BC7757" w:rsidRDefault="00732C7D" w:rsidP="00FC6233">
          <w:pPr>
            <w:pStyle w:val="40Login"/>
          </w:pPr>
          <w:r w:rsidRPr="00BC7757">
            <w:t xml:space="preserve">Login: </w:t>
          </w:r>
          <w:r w:rsidR="00F81870">
            <w:fldChar w:fldCharType="begin"/>
          </w:r>
          <w:r w:rsidR="00F81870">
            <w:instrText xml:space="preserve"> MERGEFIELD Login </w:instrText>
          </w:r>
          <w:r w:rsidR="00F81870">
            <w:fldChar w:fldCharType="separate"/>
          </w:r>
          <w:r w:rsidR="00340182">
            <w:rPr>
              <w:noProof/>
            </w:rPr>
            <w:t>«Login»</w:t>
          </w:r>
          <w:r w:rsidR="00F81870">
            <w:rPr>
              <w:noProof/>
            </w:rPr>
            <w:fldChar w:fldCharType="end"/>
          </w:r>
        </w:p>
        <w:p w:rsidR="00732C7D" w:rsidRPr="00BC7757" w:rsidRDefault="00732C7D" w:rsidP="00FC6233">
          <w:pPr>
            <w:pStyle w:val="40Login"/>
          </w:pPr>
          <w:r w:rsidRPr="00BC7757">
            <w:t xml:space="preserve">Username: </w:t>
          </w:r>
          <w:r w:rsidR="00F81870">
            <w:fldChar w:fldCharType="begin"/>
          </w:r>
          <w:r w:rsidR="00F81870">
            <w:instrText xml:space="preserve"> MERGEFIELD Username </w:instrText>
          </w:r>
          <w:r w:rsidR="00F81870">
            <w:fldChar w:fldCharType="separate"/>
          </w:r>
          <w:r w:rsidR="00340182">
            <w:rPr>
              <w:noProof/>
            </w:rPr>
            <w:t>«Username»</w:t>
          </w:r>
          <w:r w:rsidR="00F81870">
            <w:rPr>
              <w:noProof/>
            </w:rPr>
            <w:fldChar w:fldCharType="end"/>
          </w:r>
        </w:p>
        <w:p w:rsidR="00732C7D" w:rsidRPr="006E7BF9" w:rsidRDefault="00732C7D" w:rsidP="00FC6233">
          <w:pPr>
            <w:pStyle w:val="40Login"/>
          </w:pPr>
          <w:r w:rsidRPr="00BC7757">
            <w:t xml:space="preserve">Passwort: </w:t>
          </w:r>
          <w:r w:rsidR="00F81870">
            <w:fldChar w:fldCharType="begin"/>
          </w:r>
          <w:r w:rsidR="00F81870">
            <w:instrText xml:space="preserve"> MERGEFIELD Passwort </w:instrText>
          </w:r>
          <w:r w:rsidR="00F81870">
            <w:fldChar w:fldCharType="separate"/>
          </w:r>
          <w:r w:rsidR="00340182">
            <w:rPr>
              <w:noProof/>
            </w:rPr>
            <w:t>«Passwort»</w:t>
          </w:r>
          <w:r w:rsidR="00F81870">
            <w:rPr>
              <w:noProof/>
            </w:rPr>
            <w:fldChar w:fldCharType="end"/>
          </w:r>
        </w:p>
      </w:tc>
    </w:tr>
  </w:tbl>
  <w:p w:rsidR="00732C7D" w:rsidRDefault="00732C7D" w:rsidP="00FC623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63"/>
      <w:gridCol w:w="2090"/>
      <w:gridCol w:w="1906"/>
      <w:gridCol w:w="2288"/>
      <w:gridCol w:w="1890"/>
    </w:tblGrid>
    <w:tr w:rsidR="00427F20" w:rsidRPr="00EB4090" w:rsidTr="00427F20">
      <w:tc>
        <w:tcPr>
          <w:tcW w:w="1463" w:type="dxa"/>
        </w:tcPr>
        <w:p w:rsidR="00427F20" w:rsidRDefault="00427F20" w:rsidP="00263048">
          <w:pPr>
            <w:pStyle w:val="Fuzeile"/>
          </w:pPr>
          <w:proofErr w:type="spellStart"/>
          <w:r>
            <w:t>labmed</w:t>
          </w:r>
          <w:proofErr w:type="spellEnd"/>
        </w:p>
        <w:p w:rsidR="00427F20" w:rsidRDefault="00427F20" w:rsidP="00263048">
          <w:pPr>
            <w:pStyle w:val="Fuzeile"/>
          </w:pPr>
          <w:r>
            <w:t>Geschäftsstelle</w:t>
          </w:r>
        </w:p>
        <w:p w:rsidR="00427F20" w:rsidRPr="00D92901" w:rsidRDefault="00427F20" w:rsidP="00263048">
          <w:pPr>
            <w:pStyle w:val="Fuzeile"/>
          </w:pPr>
          <w:r>
            <w:t>Bern</w:t>
          </w:r>
        </w:p>
      </w:tc>
      <w:tc>
        <w:tcPr>
          <w:tcW w:w="2090" w:type="dxa"/>
        </w:tcPr>
        <w:p w:rsidR="00427F20" w:rsidRDefault="00427F20" w:rsidP="00263048">
          <w:pPr>
            <w:pStyle w:val="Fuzeile"/>
          </w:pPr>
          <w:r>
            <w:t>Altenbergstrasse 29</w:t>
          </w:r>
        </w:p>
        <w:p w:rsidR="00427F20" w:rsidRDefault="00427F20" w:rsidP="00263048">
          <w:pPr>
            <w:pStyle w:val="Fuzeile"/>
          </w:pPr>
          <w:r>
            <w:t>Postfach 686</w:t>
          </w:r>
        </w:p>
        <w:p w:rsidR="00427F20" w:rsidRPr="00D92901" w:rsidRDefault="00427F20" w:rsidP="00263048">
          <w:pPr>
            <w:pStyle w:val="Fuzeile"/>
          </w:pPr>
          <w:r>
            <w:t>3000 Bern 8</w:t>
          </w:r>
        </w:p>
      </w:tc>
      <w:tc>
        <w:tcPr>
          <w:tcW w:w="1906" w:type="dxa"/>
        </w:tcPr>
        <w:p w:rsidR="00427F20" w:rsidRDefault="00427F20" w:rsidP="00263048">
          <w:pPr>
            <w:pStyle w:val="Fuzeile"/>
            <w:tabs>
              <w:tab w:val="left" w:pos="170"/>
            </w:tabs>
          </w:pPr>
          <w:r>
            <w:t>T</w:t>
          </w:r>
          <w:r>
            <w:tab/>
            <w:t>+4131 313 88 22</w:t>
          </w:r>
        </w:p>
        <w:p w:rsidR="00427F20" w:rsidRPr="00D92901" w:rsidRDefault="00427F20" w:rsidP="00263048">
          <w:pPr>
            <w:pStyle w:val="Fuzeile"/>
            <w:tabs>
              <w:tab w:val="left" w:pos="170"/>
            </w:tabs>
          </w:pPr>
          <w:r>
            <w:t>F</w:t>
          </w:r>
          <w:r>
            <w:tab/>
            <w:t>+4131 313 88 99</w:t>
          </w:r>
        </w:p>
      </w:tc>
      <w:tc>
        <w:tcPr>
          <w:tcW w:w="2288" w:type="dxa"/>
        </w:tcPr>
        <w:p w:rsidR="00427F20" w:rsidRPr="00EB4090" w:rsidRDefault="00427F20" w:rsidP="00263048">
          <w:pPr>
            <w:pStyle w:val="Fuzeile"/>
            <w:rPr>
              <w:lang w:val="it-CH"/>
            </w:rPr>
          </w:pPr>
          <w:r w:rsidRPr="00EB4090">
            <w:rPr>
              <w:lang w:val="it-CH"/>
            </w:rPr>
            <w:t>labmed@labmed.ch</w:t>
          </w:r>
        </w:p>
        <w:p w:rsidR="00427F20" w:rsidRPr="00EB4090" w:rsidRDefault="00427F20" w:rsidP="00263048">
          <w:pPr>
            <w:pStyle w:val="Fuzeile"/>
            <w:rPr>
              <w:lang w:val="it-CH"/>
            </w:rPr>
          </w:pPr>
          <w:r w:rsidRPr="00EB4090">
            <w:rPr>
              <w:lang w:val="it-CH"/>
            </w:rPr>
            <w:t>labmed.ch</w:t>
          </w:r>
        </w:p>
      </w:tc>
      <w:tc>
        <w:tcPr>
          <w:tcW w:w="1890" w:type="dxa"/>
        </w:tcPr>
        <w:p w:rsidR="00427F20" w:rsidRDefault="00427F20" w:rsidP="00263048">
          <w:pPr>
            <w:pStyle w:val="Fuzeile"/>
            <w:rPr>
              <w:lang w:val="it-CH"/>
            </w:rPr>
          </w:pPr>
          <w:r>
            <w:rPr>
              <w:lang w:val="it-CH"/>
            </w:rPr>
            <w:t>Login Vorträge</w:t>
          </w:r>
        </w:p>
        <w:p w:rsidR="00427F20" w:rsidRDefault="00427F20" w:rsidP="00263048">
          <w:pPr>
            <w:pStyle w:val="Fuzeile"/>
            <w:rPr>
              <w:lang w:val="it-CH"/>
            </w:rPr>
          </w:pPr>
          <w:r>
            <w:rPr>
              <w:lang w:val="it-CH"/>
            </w:rPr>
            <w:t>Username:</w:t>
          </w:r>
        </w:p>
        <w:p w:rsidR="00427F20" w:rsidRPr="00EB4090" w:rsidRDefault="00427F20" w:rsidP="00263048">
          <w:pPr>
            <w:pStyle w:val="Fuzeile"/>
            <w:rPr>
              <w:lang w:val="it-CH"/>
            </w:rPr>
          </w:pPr>
          <w:r>
            <w:rPr>
              <w:lang w:val="it-CH"/>
            </w:rPr>
            <w:t>Passwort:</w:t>
          </w:r>
        </w:p>
      </w:tc>
    </w:tr>
  </w:tbl>
  <w:p w:rsidR="00732C7D" w:rsidRPr="00EB4090" w:rsidRDefault="00732C7D" w:rsidP="00FD0ACB">
    <w:pPr>
      <w:pStyle w:val="Fuzeile"/>
      <w:rPr>
        <w:lang w:val="it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870" w:rsidRDefault="00F81870" w:rsidP="00E020EC">
      <w:pPr>
        <w:spacing w:line="240" w:lineRule="auto"/>
      </w:pPr>
      <w:r>
        <w:separator/>
      </w:r>
    </w:p>
  </w:footnote>
  <w:footnote w:type="continuationSeparator" w:id="0">
    <w:p w:rsidR="00F81870" w:rsidRDefault="00F81870" w:rsidP="00E020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C7D" w:rsidRDefault="00732C7D" w:rsidP="00150146">
    <w:pPr>
      <w:spacing w:before="440" w:line="240" w:lineRule="auto"/>
      <w:jc w:val="right"/>
    </w:pPr>
    <w:r>
      <w:rPr>
        <w:noProof/>
        <w:lang w:eastAsia="de-CH"/>
      </w:rPr>
      <w:drawing>
        <wp:inline distT="0" distB="0" distL="0" distR="0" wp14:anchorId="46C9C95C" wp14:editId="463EA8EF">
          <wp:extent cx="1798320" cy="53975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bed_RGB_p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98" r="7407" b="22751"/>
                  <a:stretch/>
                </pic:blipFill>
                <pic:spPr bwMode="auto">
                  <a:xfrm>
                    <a:off x="0" y="0"/>
                    <a:ext cx="1798320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32C7D" w:rsidRDefault="00732C7D" w:rsidP="00150146">
    <w:pPr>
      <w:spacing w:before="440" w:line="240" w:lineRule="auto"/>
      <w:jc w:val="right"/>
    </w:pPr>
    <w:r>
      <w:rPr>
        <w:noProof/>
        <w:lang w:eastAsia="de-CH"/>
      </w:rPr>
      <w:drawing>
        <wp:inline distT="0" distB="0" distL="0" distR="0" wp14:anchorId="6CE3C2D8" wp14:editId="78B6D97E">
          <wp:extent cx="720000" cy="720000"/>
          <wp:effectExtent l="0" t="0" r="4445" b="444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2017 03 21 Label labmed dt fr 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C7D" w:rsidRDefault="00732C7D" w:rsidP="001238FB">
    <w:pPr>
      <w:spacing w:before="440" w:line="240" w:lineRule="auto"/>
      <w:jc w:val="right"/>
    </w:pPr>
    <w:r>
      <w:rPr>
        <w:noProof/>
        <w:lang w:eastAsia="de-CH"/>
      </w:rPr>
      <w:drawing>
        <wp:inline distT="0" distB="0" distL="0" distR="0" wp14:anchorId="20817406" wp14:editId="214CC5C0">
          <wp:extent cx="1798320" cy="53975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bed_RGB_p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98" r="7407" b="22751"/>
                  <a:stretch/>
                </pic:blipFill>
                <pic:spPr bwMode="auto">
                  <a:xfrm>
                    <a:off x="0" y="0"/>
                    <a:ext cx="1798320" cy="539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745F9" w:rsidRDefault="002745F9" w:rsidP="002745F9">
    <w:pPr>
      <w:spacing w:before="220" w:line="240" w:lineRule="auto"/>
      <w:jc w:val="right"/>
    </w:pPr>
  </w:p>
  <w:p w:rsidR="00732C7D" w:rsidRDefault="00732C7D" w:rsidP="001238FB">
    <w:pPr>
      <w:spacing w:before="440" w:line="240" w:lineRule="auto"/>
      <w:jc w:val="right"/>
    </w:pPr>
    <w:r>
      <w:rPr>
        <w:noProof/>
        <w:lang w:eastAsia="de-CH"/>
      </w:rPr>
      <w:drawing>
        <wp:inline distT="0" distB="0" distL="0" distR="0" wp14:anchorId="4795D8C1" wp14:editId="5AA9351C">
          <wp:extent cx="720000" cy="720000"/>
          <wp:effectExtent l="0" t="0" r="4445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2017 03 21 Label labmed dt fr 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E16F0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A8E91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349A84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68EE2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E41E09F0"/>
    <w:lvl w:ilvl="0">
      <w:start w:val="1"/>
      <w:numFmt w:val="bullet"/>
      <w:lvlText w:val="–"/>
      <w:lvlJc w:val="left"/>
      <w:pPr>
        <w:ind w:left="360" w:hanging="360"/>
      </w:pPr>
      <w:rPr>
        <w:rFonts w:ascii="Bookman Old Style" w:hAnsi="Bookman Old Style" w:hint="default"/>
      </w:rPr>
    </w:lvl>
  </w:abstractNum>
  <w:abstractNum w:abstractNumId="5" w15:restartNumberingAfterBreak="0">
    <w:nsid w:val="01A66991"/>
    <w:multiLevelType w:val="hybridMultilevel"/>
    <w:tmpl w:val="F5FEB61E"/>
    <w:lvl w:ilvl="0" w:tplc="10F62A88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Bookman Old Style" w:hAnsi="Bookman Old Style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C237D"/>
    <w:multiLevelType w:val="hybridMultilevel"/>
    <w:tmpl w:val="56FEBDBC"/>
    <w:lvl w:ilvl="0" w:tplc="596E3514">
      <w:start w:val="1"/>
      <w:numFmt w:val="bullet"/>
      <w:pStyle w:val="07Kursinhalte"/>
      <w:lvlText w:val="•"/>
      <w:lvlJc w:val="left"/>
      <w:pPr>
        <w:tabs>
          <w:tab w:val="num" w:pos="170"/>
        </w:tabs>
        <w:ind w:left="170" w:hanging="17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0182"/>
    <w:rsid w:val="00013162"/>
    <w:rsid w:val="00022203"/>
    <w:rsid w:val="001238FB"/>
    <w:rsid w:val="00124DB9"/>
    <w:rsid w:val="00135CA6"/>
    <w:rsid w:val="00150146"/>
    <w:rsid w:val="001609CD"/>
    <w:rsid w:val="001753F3"/>
    <w:rsid w:val="00186418"/>
    <w:rsid w:val="001A6B2F"/>
    <w:rsid w:val="00207EF7"/>
    <w:rsid w:val="0021461C"/>
    <w:rsid w:val="00217847"/>
    <w:rsid w:val="00251125"/>
    <w:rsid w:val="00262D90"/>
    <w:rsid w:val="00263048"/>
    <w:rsid w:val="002745F9"/>
    <w:rsid w:val="00283E92"/>
    <w:rsid w:val="002848AC"/>
    <w:rsid w:val="00293103"/>
    <w:rsid w:val="00294968"/>
    <w:rsid w:val="002D715D"/>
    <w:rsid w:val="002E12AD"/>
    <w:rsid w:val="002F36BD"/>
    <w:rsid w:val="003075C4"/>
    <w:rsid w:val="00337E4D"/>
    <w:rsid w:val="00340182"/>
    <w:rsid w:val="00355F34"/>
    <w:rsid w:val="003A1BDB"/>
    <w:rsid w:val="003B5FE1"/>
    <w:rsid w:val="003C0C9C"/>
    <w:rsid w:val="00400950"/>
    <w:rsid w:val="00415A01"/>
    <w:rsid w:val="004220E5"/>
    <w:rsid w:val="00427F20"/>
    <w:rsid w:val="0048516B"/>
    <w:rsid w:val="004A6152"/>
    <w:rsid w:val="004A71EA"/>
    <w:rsid w:val="004B2EE3"/>
    <w:rsid w:val="004C236D"/>
    <w:rsid w:val="004C7B94"/>
    <w:rsid w:val="004E00D9"/>
    <w:rsid w:val="004E4A06"/>
    <w:rsid w:val="00504C3A"/>
    <w:rsid w:val="00525BA1"/>
    <w:rsid w:val="00540605"/>
    <w:rsid w:val="005408C6"/>
    <w:rsid w:val="00542402"/>
    <w:rsid w:val="00544284"/>
    <w:rsid w:val="00544E01"/>
    <w:rsid w:val="0058044F"/>
    <w:rsid w:val="005C11EC"/>
    <w:rsid w:val="005F22B4"/>
    <w:rsid w:val="0060057E"/>
    <w:rsid w:val="00603BCF"/>
    <w:rsid w:val="006059E5"/>
    <w:rsid w:val="0061543A"/>
    <w:rsid w:val="00620BAE"/>
    <w:rsid w:val="00670314"/>
    <w:rsid w:val="006B4967"/>
    <w:rsid w:val="006C6191"/>
    <w:rsid w:val="006D0E1C"/>
    <w:rsid w:val="006E7BF9"/>
    <w:rsid w:val="006F0D06"/>
    <w:rsid w:val="006F1A25"/>
    <w:rsid w:val="00721411"/>
    <w:rsid w:val="00732C7D"/>
    <w:rsid w:val="00741AD4"/>
    <w:rsid w:val="007663EB"/>
    <w:rsid w:val="00775936"/>
    <w:rsid w:val="007B03B6"/>
    <w:rsid w:val="007B0670"/>
    <w:rsid w:val="007C0280"/>
    <w:rsid w:val="007E4A5A"/>
    <w:rsid w:val="007F163D"/>
    <w:rsid w:val="00805D76"/>
    <w:rsid w:val="008A6F55"/>
    <w:rsid w:val="008C57B6"/>
    <w:rsid w:val="008D2ABB"/>
    <w:rsid w:val="008D4298"/>
    <w:rsid w:val="008D601D"/>
    <w:rsid w:val="008E0279"/>
    <w:rsid w:val="008E0D12"/>
    <w:rsid w:val="008E4FB9"/>
    <w:rsid w:val="00964959"/>
    <w:rsid w:val="009922C5"/>
    <w:rsid w:val="009A0636"/>
    <w:rsid w:val="009D0BA4"/>
    <w:rsid w:val="00A029E8"/>
    <w:rsid w:val="00A63DF2"/>
    <w:rsid w:val="00A72978"/>
    <w:rsid w:val="00A935C0"/>
    <w:rsid w:val="00AC3421"/>
    <w:rsid w:val="00B037F8"/>
    <w:rsid w:val="00B13AF3"/>
    <w:rsid w:val="00B1739E"/>
    <w:rsid w:val="00B27D86"/>
    <w:rsid w:val="00B37BCE"/>
    <w:rsid w:val="00B4793B"/>
    <w:rsid w:val="00B57F88"/>
    <w:rsid w:val="00B661B2"/>
    <w:rsid w:val="00B903E7"/>
    <w:rsid w:val="00BA4547"/>
    <w:rsid w:val="00BA4887"/>
    <w:rsid w:val="00BC7757"/>
    <w:rsid w:val="00C4412B"/>
    <w:rsid w:val="00C774B7"/>
    <w:rsid w:val="00C77675"/>
    <w:rsid w:val="00CA0004"/>
    <w:rsid w:val="00CB58E6"/>
    <w:rsid w:val="00CC0162"/>
    <w:rsid w:val="00D048E5"/>
    <w:rsid w:val="00D05589"/>
    <w:rsid w:val="00D069A4"/>
    <w:rsid w:val="00D15051"/>
    <w:rsid w:val="00D35F22"/>
    <w:rsid w:val="00D61DD3"/>
    <w:rsid w:val="00D72FB1"/>
    <w:rsid w:val="00D77409"/>
    <w:rsid w:val="00D92901"/>
    <w:rsid w:val="00DC7C07"/>
    <w:rsid w:val="00DD62F4"/>
    <w:rsid w:val="00DD6ECB"/>
    <w:rsid w:val="00E020EC"/>
    <w:rsid w:val="00E17F0C"/>
    <w:rsid w:val="00E2061F"/>
    <w:rsid w:val="00E425B4"/>
    <w:rsid w:val="00E464B3"/>
    <w:rsid w:val="00E925C0"/>
    <w:rsid w:val="00E929F9"/>
    <w:rsid w:val="00E96D86"/>
    <w:rsid w:val="00EB2903"/>
    <w:rsid w:val="00EB4090"/>
    <w:rsid w:val="00EB612C"/>
    <w:rsid w:val="00EE3F2B"/>
    <w:rsid w:val="00F02AAC"/>
    <w:rsid w:val="00F0394E"/>
    <w:rsid w:val="00F1402C"/>
    <w:rsid w:val="00F21424"/>
    <w:rsid w:val="00F306C9"/>
    <w:rsid w:val="00F41E5B"/>
    <w:rsid w:val="00F564F0"/>
    <w:rsid w:val="00F81870"/>
    <w:rsid w:val="00FA4D48"/>
    <w:rsid w:val="00FA7AC0"/>
    <w:rsid w:val="00FB42A4"/>
    <w:rsid w:val="00FC6233"/>
    <w:rsid w:val="00FC7097"/>
    <w:rsid w:val="00FD0ACB"/>
    <w:rsid w:val="00FD5B40"/>
    <w:rsid w:val="00FE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1ED3A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utiger 45" w:eastAsiaTheme="minorHAnsi" w:hAnsi="Frutiger 45" w:cstheme="minorBidi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3BCF"/>
    <w:pPr>
      <w:spacing w:after="0" w:line="240" w:lineRule="exact"/>
    </w:pPr>
    <w:rPr>
      <w:rFonts w:ascii="Arial" w:hAnsi="Arial" w:cs="Arial"/>
      <w:szCs w:val="19"/>
    </w:rPr>
  </w:style>
  <w:style w:type="paragraph" w:styleId="berschrift1">
    <w:name w:val="heading 1"/>
    <w:basedOn w:val="Standard"/>
    <w:next w:val="Standard"/>
    <w:link w:val="berschrift1Zchn"/>
    <w:uiPriority w:val="9"/>
    <w:semiHidden/>
    <w:rsid w:val="003C0C9C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3C0C9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5TitelderWeiterbildung">
    <w:name w:val="05_Titel der Weiterbildung"/>
    <w:qFormat/>
    <w:rsid w:val="001238FB"/>
    <w:pPr>
      <w:spacing w:before="150" w:after="80" w:line="220" w:lineRule="exact"/>
      <w:contextualSpacing/>
    </w:pPr>
    <w:rPr>
      <w:rFonts w:ascii="Arial" w:hAnsi="Arial" w:cs="Arial"/>
      <w:b/>
      <w:color w:val="167951" w:themeColor="text2"/>
      <w:sz w:val="19"/>
    </w:rPr>
  </w:style>
  <w:style w:type="table" w:styleId="Tabellenraster">
    <w:name w:val="Table Grid"/>
    <w:basedOn w:val="NormaleTabelle"/>
    <w:uiPriority w:val="59"/>
    <w:rsid w:val="004B2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Besttignung">
    <w:name w:val="01_Bestätignung"/>
    <w:qFormat/>
    <w:rsid w:val="00EE3F2B"/>
    <w:pPr>
      <w:spacing w:after="0" w:line="520" w:lineRule="exact"/>
    </w:pPr>
    <w:rPr>
      <w:rFonts w:ascii="Arial" w:hAnsi="Arial" w:cs="Arial"/>
      <w:b/>
      <w:bCs/>
      <w:sz w:val="48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48516B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03VornameName">
    <w:name w:val="03_Vorname_Name"/>
    <w:qFormat/>
    <w:rsid w:val="00EE3F2B"/>
    <w:pPr>
      <w:spacing w:after="0" w:line="440" w:lineRule="exact"/>
    </w:pPr>
    <w:rPr>
      <w:rFonts w:ascii="Arial" w:hAnsi="Arial" w:cs="Arial"/>
      <w:b/>
      <w:color w:val="167951" w:themeColor="text2"/>
      <w:sz w:val="38"/>
    </w:rPr>
  </w:style>
  <w:style w:type="paragraph" w:customStyle="1" w:styleId="02Wirbesttigen">
    <w:name w:val="02_Wir_bestätigen"/>
    <w:qFormat/>
    <w:rsid w:val="00EE3F2B"/>
    <w:pPr>
      <w:spacing w:after="0" w:line="440" w:lineRule="exact"/>
    </w:pPr>
    <w:rPr>
      <w:rFonts w:ascii="Arial" w:hAnsi="Arial" w:cs="Arial"/>
      <w:sz w:val="38"/>
    </w:rPr>
  </w:style>
  <w:style w:type="paragraph" w:customStyle="1" w:styleId="40Login">
    <w:name w:val="40_Login"/>
    <w:qFormat/>
    <w:rsid w:val="006E7BF9"/>
    <w:pPr>
      <w:spacing w:after="0" w:line="160" w:lineRule="exact"/>
    </w:pPr>
    <w:rPr>
      <w:rFonts w:ascii="Arial" w:hAnsi="Arial" w:cs="Arial"/>
      <w:sz w:val="1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0C9C"/>
    <w:rPr>
      <w:rFonts w:eastAsiaTheme="majorEastAsia" w:cstheme="majorBidi"/>
      <w:b/>
      <w:bCs/>
      <w:color w:val="000000" w:themeColor="text1"/>
      <w:sz w:val="26"/>
      <w:szCs w:val="26"/>
    </w:rPr>
  </w:style>
  <w:style w:type="paragraph" w:customStyle="1" w:styleId="20Unterschrift">
    <w:name w:val="20_Unterschrift"/>
    <w:qFormat/>
    <w:rsid w:val="00A72978"/>
    <w:pPr>
      <w:spacing w:after="0" w:line="240" w:lineRule="auto"/>
    </w:pPr>
    <w:rPr>
      <w:rFonts w:ascii="Arial" w:hAnsi="Arial"/>
      <w:noProof/>
      <w:sz w:val="16"/>
    </w:rPr>
  </w:style>
  <w:style w:type="paragraph" w:styleId="Kopfzeile">
    <w:name w:val="header"/>
    <w:basedOn w:val="Standard"/>
    <w:link w:val="KopfzeileZchn"/>
    <w:uiPriority w:val="99"/>
    <w:semiHidden/>
    <w:rsid w:val="00D61DD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8516B"/>
    <w:rPr>
      <w:rFonts w:ascii="Arial" w:hAnsi="Arial" w:cs="Arial"/>
      <w:szCs w:val="19"/>
    </w:rPr>
  </w:style>
  <w:style w:type="paragraph" w:styleId="Fuzeile">
    <w:name w:val="footer"/>
    <w:basedOn w:val="Standard"/>
    <w:link w:val="FuzeileZchn"/>
    <w:uiPriority w:val="99"/>
    <w:unhideWhenUsed/>
    <w:rsid w:val="00D92901"/>
    <w:pPr>
      <w:spacing w:line="160" w:lineRule="exact"/>
    </w:pPr>
    <w:rPr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D92901"/>
    <w:rPr>
      <w:rFonts w:ascii="Arial" w:hAnsi="Arial" w:cs="Arial"/>
      <w:sz w:val="14"/>
      <w:szCs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298"/>
    <w:rPr>
      <w:rFonts w:ascii="Tahoma" w:hAnsi="Tahoma" w:cs="Tahoma"/>
      <w:color w:val="000000" w:themeColor="text1"/>
      <w:sz w:val="16"/>
      <w:szCs w:val="16"/>
    </w:rPr>
  </w:style>
  <w:style w:type="paragraph" w:customStyle="1" w:styleId="12ZeileZwischenraum">
    <w:name w:val="1/2_Zeile_Zwischenraum"/>
    <w:basedOn w:val="05TitelderWeiterbildung"/>
    <w:semiHidden/>
    <w:qFormat/>
    <w:rsid w:val="00B13AF3"/>
    <w:pPr>
      <w:spacing w:line="120" w:lineRule="exact"/>
    </w:pPr>
    <w:rPr>
      <w:color w:val="00B050"/>
      <w:sz w:val="12"/>
      <w:szCs w:val="12"/>
    </w:rPr>
  </w:style>
  <w:style w:type="paragraph" w:customStyle="1" w:styleId="1ZeileZwischenraum">
    <w:name w:val="1_Zeile _Zwischenraum"/>
    <w:basedOn w:val="02Wirbesttigen"/>
    <w:semiHidden/>
    <w:qFormat/>
    <w:rsid w:val="00B13AF3"/>
    <w:rPr>
      <w:color w:val="EC34BC"/>
    </w:rPr>
  </w:style>
  <w:style w:type="character" w:styleId="Hyperlink">
    <w:name w:val="Hyperlink"/>
    <w:basedOn w:val="Absatz-Standardschriftart"/>
    <w:uiPriority w:val="99"/>
    <w:semiHidden/>
    <w:rsid w:val="00D92901"/>
    <w:rPr>
      <w:color w:val="0000FF" w:themeColor="hyperlink"/>
      <w:u w:val="single"/>
    </w:rPr>
  </w:style>
  <w:style w:type="paragraph" w:customStyle="1" w:styleId="04Weiterbildungstage">
    <w:name w:val="04_Weiterbildungstage"/>
    <w:basedOn w:val="02Wirbesttigen"/>
    <w:qFormat/>
    <w:rsid w:val="00EE3F2B"/>
  </w:style>
  <w:style w:type="paragraph" w:customStyle="1" w:styleId="Kurstitel">
    <w:name w:val="Kurstitel"/>
    <w:qFormat/>
    <w:rsid w:val="00186418"/>
    <w:pPr>
      <w:spacing w:before="150" w:after="0" w:line="220" w:lineRule="exact"/>
    </w:pPr>
    <w:rPr>
      <w:rFonts w:ascii="Arial" w:hAnsi="Arial" w:cs="Helvetica"/>
      <w:b/>
      <w:bCs/>
      <w:sz w:val="19"/>
    </w:rPr>
  </w:style>
  <w:style w:type="paragraph" w:customStyle="1" w:styleId="30Referent1">
    <w:name w:val="30_Referent1"/>
    <w:link w:val="30Referent1Zchn"/>
    <w:qFormat/>
    <w:rsid w:val="00A72978"/>
    <w:pPr>
      <w:spacing w:after="0" w:line="200" w:lineRule="exact"/>
      <w:contextualSpacing/>
    </w:pPr>
    <w:rPr>
      <w:rFonts w:ascii="Arial" w:hAnsi="Arial" w:cs="Arial"/>
      <w:sz w:val="16"/>
    </w:rPr>
  </w:style>
  <w:style w:type="paragraph" w:customStyle="1" w:styleId="06Kursziele">
    <w:name w:val="06_Kursziele"/>
    <w:qFormat/>
    <w:rsid w:val="00186418"/>
    <w:pPr>
      <w:spacing w:before="150" w:after="80" w:line="220" w:lineRule="exact"/>
      <w:contextualSpacing/>
    </w:pPr>
    <w:rPr>
      <w:rFonts w:ascii="Arial" w:hAnsi="Arial" w:cs="Helvetica"/>
      <w:bCs/>
      <w:sz w:val="19"/>
    </w:rPr>
  </w:style>
  <w:style w:type="paragraph" w:customStyle="1" w:styleId="07Kursinhalte">
    <w:name w:val="07_Kursinhalte"/>
    <w:link w:val="07KursinhalteZchn"/>
    <w:qFormat/>
    <w:rsid w:val="00186418"/>
    <w:pPr>
      <w:numPr>
        <w:numId w:val="8"/>
      </w:numPr>
      <w:tabs>
        <w:tab w:val="clear" w:pos="170"/>
      </w:tabs>
      <w:spacing w:before="150" w:after="80" w:line="220" w:lineRule="exact"/>
    </w:pPr>
    <w:rPr>
      <w:rFonts w:ascii="Arial" w:hAnsi="Arial" w:cs="Arial"/>
      <w:sz w:val="19"/>
    </w:rPr>
  </w:style>
  <w:style w:type="paragraph" w:customStyle="1" w:styleId="08Kusrort">
    <w:name w:val="08_Kusrort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character" w:customStyle="1" w:styleId="30Referent1Zchn">
    <w:name w:val="30_Referent1 Zchn"/>
    <w:basedOn w:val="Absatz-Standardschriftart"/>
    <w:link w:val="30Referent1"/>
    <w:rsid w:val="00A72978"/>
    <w:rPr>
      <w:rFonts w:ascii="Arial" w:hAnsi="Arial" w:cs="Arial"/>
      <w:sz w:val="16"/>
    </w:rPr>
  </w:style>
  <w:style w:type="character" w:customStyle="1" w:styleId="07KursinhalteZchn">
    <w:name w:val="07_Kursinhalte Zchn"/>
    <w:basedOn w:val="30Referent1Zchn"/>
    <w:link w:val="07Kursinhalte"/>
    <w:rsid w:val="00186418"/>
    <w:rPr>
      <w:rFonts w:ascii="Arial" w:hAnsi="Arial" w:cs="Arial"/>
      <w:sz w:val="19"/>
    </w:rPr>
  </w:style>
  <w:style w:type="paragraph" w:customStyle="1" w:styleId="09Kursdatum">
    <w:name w:val="09_Kursdatum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10Kursdauer">
    <w:name w:val="10_Kursdauer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11e-logPunkte">
    <w:name w:val="11_e-log Punkte"/>
    <w:qFormat/>
    <w:rsid w:val="00186418"/>
    <w:pPr>
      <w:spacing w:before="150" w:after="80" w:line="220" w:lineRule="exact"/>
      <w:contextualSpacing/>
    </w:pPr>
    <w:rPr>
      <w:rFonts w:ascii="Arial" w:hAnsi="Arial" w:cs="Helvetica"/>
      <w:bCs/>
      <w:sz w:val="19"/>
    </w:rPr>
  </w:style>
  <w:style w:type="paragraph" w:customStyle="1" w:styleId="12Kursanbieter">
    <w:name w:val="12_Kursanbieter"/>
    <w:qFormat/>
    <w:rsid w:val="00186418"/>
    <w:pPr>
      <w:spacing w:before="150" w:after="80" w:line="220" w:lineRule="exact"/>
      <w:contextualSpacing/>
    </w:pPr>
    <w:rPr>
      <w:rFonts w:ascii="Arial" w:hAnsi="Arial" w:cs="Arial"/>
      <w:sz w:val="19"/>
    </w:rPr>
  </w:style>
  <w:style w:type="paragraph" w:customStyle="1" w:styleId="31Referent2">
    <w:name w:val="31_Referent2"/>
    <w:basedOn w:val="30Referent1"/>
    <w:qFormat/>
    <w:rsid w:val="00A72978"/>
  </w:style>
  <w:style w:type="character" w:styleId="Platzhaltertext">
    <w:name w:val="Placeholder Text"/>
    <w:basedOn w:val="Absatz-Standardschriftart"/>
    <w:uiPriority w:val="99"/>
    <w:semiHidden/>
    <w:rsid w:val="00B57F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6CFAD5EE86CE4A9BA2EB674066D2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1FD4B6-8A03-7446-8BDD-B6361C8642C1}"/>
      </w:docPartPr>
      <w:docPartBody>
        <w:p w:rsidR="00000000" w:rsidRDefault="004B56FA">
          <w:pPr>
            <w:pStyle w:val="506CFAD5EE86CE4A9BA2EB674066D296"/>
          </w:pPr>
          <w:r w:rsidRPr="00E9077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69E664739301E468ABF7BDA0CDD6F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0B8C8-BE5B-C44D-9E41-24AAD731D0D2}"/>
      </w:docPartPr>
      <w:docPartBody>
        <w:p w:rsidR="00000000" w:rsidRDefault="004B56FA">
          <w:pPr>
            <w:pStyle w:val="E69E664739301E468ABF7BDA0CDD6F0D"/>
          </w:pPr>
          <w:r w:rsidRPr="00E9077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02805DF59CAF488E098E1BFEFBAA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E5E5A-C93D-1A40-8FC1-9F8BE6D377DA}"/>
      </w:docPartPr>
      <w:docPartBody>
        <w:p w:rsidR="00000000" w:rsidRDefault="004B56FA">
          <w:pPr>
            <w:pStyle w:val="2302805DF59CAF488E098E1BFEFBAAD5"/>
          </w:pPr>
          <w:r w:rsidRPr="00E9077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6FA"/>
    <w:rsid w:val="004B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506CFAD5EE86CE4A9BA2EB674066D296">
    <w:name w:val="506CFAD5EE86CE4A9BA2EB674066D296"/>
  </w:style>
  <w:style w:type="paragraph" w:customStyle="1" w:styleId="E69E664739301E468ABF7BDA0CDD6F0D">
    <w:name w:val="E69E664739301E468ABF7BDA0CDD6F0D"/>
  </w:style>
  <w:style w:type="paragraph" w:customStyle="1" w:styleId="2302805DF59CAF488E098E1BFEFBAAD5">
    <w:name w:val="2302805DF59CAF488E098E1BFEFBAA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bmed">
      <a:dk1>
        <a:sysClr val="windowText" lastClr="000000"/>
      </a:dk1>
      <a:lt1>
        <a:sysClr val="window" lastClr="FFFFFF"/>
      </a:lt1>
      <a:dk2>
        <a:srgbClr val="167951"/>
      </a:dk2>
      <a:lt2>
        <a:srgbClr val="FFFFFF"/>
      </a:lt2>
      <a:accent1>
        <a:srgbClr val="167951"/>
      </a:accent1>
      <a:accent2>
        <a:srgbClr val="003217"/>
      </a:accent2>
      <a:accent3>
        <a:srgbClr val="A0CAC9"/>
      </a:accent3>
      <a:accent4>
        <a:srgbClr val="F48E00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bmed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1E432-26B4-3747-8FE2-F07054C20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WB_Bestaetigung_Hauptsitz_BE_DE_Login_Referate.dotx</Template>
  <TotalTime>0</TotalTime>
  <Pages>1</Pages>
  <Words>102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Staempfli AG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Antoinette Monn</dc:creator>
  <cp:lastModifiedBy>Antoinette Monn</cp:lastModifiedBy>
  <cp:revision>3</cp:revision>
  <cp:lastPrinted>2019-05-22T10:29:00Z</cp:lastPrinted>
  <dcterms:created xsi:type="dcterms:W3CDTF">2019-12-12T18:17:00Z</dcterms:created>
  <dcterms:modified xsi:type="dcterms:W3CDTF">2019-12-12T18:19:00Z</dcterms:modified>
</cp:coreProperties>
</file>